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3583B" w14:textId="249E9B59" w:rsidR="00645656" w:rsidRPr="00344246" w:rsidRDefault="00645656" w:rsidP="00180832">
      <w:pPr>
        <w:spacing w:after="0"/>
        <w:rPr>
          <w:rFonts w:cstheme="minorHAnsi"/>
          <w:b/>
          <w:sz w:val="32"/>
          <w:szCs w:val="32"/>
          <w:u w:val="single"/>
        </w:rPr>
      </w:pPr>
      <w:r w:rsidRPr="00344246">
        <w:rPr>
          <w:rFonts w:cstheme="minorHAnsi"/>
          <w:b/>
          <w:sz w:val="32"/>
          <w:szCs w:val="32"/>
        </w:rPr>
        <w:t>ΔΗΜΟΣ ΗΡΑΚΛΕΙΟΥ</w:t>
      </w:r>
    </w:p>
    <w:p w14:paraId="2D7CB7A9" w14:textId="7DE43AE8" w:rsidR="00645656" w:rsidRPr="00344246" w:rsidRDefault="004933DC" w:rsidP="00180832">
      <w:pPr>
        <w:spacing w:after="0" w:line="276" w:lineRule="auto"/>
        <w:rPr>
          <w:rFonts w:cstheme="minorHAnsi"/>
          <w:b/>
          <w:sz w:val="32"/>
          <w:szCs w:val="32"/>
        </w:rPr>
      </w:pPr>
      <w:r w:rsidRPr="00344246">
        <w:rPr>
          <w:rFonts w:cstheme="minorHAnsi"/>
          <w:b/>
          <w:sz w:val="32"/>
          <w:szCs w:val="32"/>
        </w:rPr>
        <w:t>ΔΕΠΑΝΑΛ Α.Ε.</w:t>
      </w:r>
    </w:p>
    <w:p w14:paraId="46FC2849" w14:textId="77777777" w:rsidR="00180832" w:rsidRPr="00344246" w:rsidRDefault="00180832" w:rsidP="00180832">
      <w:pPr>
        <w:spacing w:after="0" w:line="276" w:lineRule="auto"/>
        <w:rPr>
          <w:rFonts w:cstheme="minorHAnsi"/>
          <w:b/>
          <w:sz w:val="32"/>
          <w:szCs w:val="32"/>
        </w:rPr>
      </w:pPr>
    </w:p>
    <w:p w14:paraId="670DD4A2" w14:textId="77777777" w:rsidR="00454285" w:rsidRPr="00344246" w:rsidRDefault="007C11C9" w:rsidP="00180832">
      <w:pPr>
        <w:spacing w:after="0"/>
        <w:jc w:val="center"/>
        <w:rPr>
          <w:rFonts w:cstheme="minorHAnsi"/>
          <w:b/>
          <w:sz w:val="32"/>
          <w:szCs w:val="32"/>
        </w:rPr>
      </w:pPr>
      <w:r w:rsidRPr="00344246">
        <w:rPr>
          <w:rFonts w:cstheme="minorHAnsi"/>
          <w:b/>
          <w:sz w:val="32"/>
          <w:szCs w:val="32"/>
        </w:rPr>
        <w:t>ΠΟΛΙΤΙΣΤΙΚΟ ΣΥΝΕΔΡΙΑΚΟ ΚΕΝΤΡΟ ΗΡΑΚΛΕΙΟΥ</w:t>
      </w:r>
    </w:p>
    <w:p w14:paraId="18A3388D" w14:textId="68CE9AC6" w:rsidR="007C11C9" w:rsidRPr="00344246" w:rsidRDefault="009453C6" w:rsidP="00180832">
      <w:pPr>
        <w:spacing w:after="0"/>
        <w:jc w:val="center"/>
        <w:rPr>
          <w:rFonts w:cstheme="minorHAnsi"/>
          <w:b/>
          <w:sz w:val="28"/>
          <w:szCs w:val="28"/>
        </w:rPr>
      </w:pPr>
      <w:r w:rsidRPr="00344246">
        <w:rPr>
          <w:rFonts w:cstheme="minorHAnsi"/>
          <w:b/>
          <w:sz w:val="28"/>
          <w:szCs w:val="28"/>
        </w:rPr>
        <w:t>ΚΑΛΛΙΤΕΧΝΙΚΗ ΠΕΡΙΟΔΟΣ 2026-27</w:t>
      </w:r>
    </w:p>
    <w:p w14:paraId="48BD29B3" w14:textId="77777777" w:rsidR="007C11C9" w:rsidRPr="00344246" w:rsidRDefault="007C11C9" w:rsidP="00180832">
      <w:pPr>
        <w:spacing w:after="0"/>
        <w:rPr>
          <w:rFonts w:cstheme="minorHAnsi"/>
          <w:sz w:val="24"/>
          <w:szCs w:val="24"/>
        </w:rPr>
      </w:pPr>
    </w:p>
    <w:p w14:paraId="66F7CCC2" w14:textId="2E0010F6" w:rsidR="00180832" w:rsidRPr="00344246" w:rsidRDefault="00073B0B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Κύκλος | </w:t>
      </w:r>
      <w:r w:rsidR="00C83599" w:rsidRPr="00344246">
        <w:rPr>
          <w:rFonts w:cstheme="minorHAnsi"/>
          <w:b/>
          <w:sz w:val="24"/>
          <w:szCs w:val="24"/>
        </w:rPr>
        <w:t>Όπερα</w:t>
      </w:r>
    </w:p>
    <w:p w14:paraId="39E940CA" w14:textId="77777777" w:rsidR="0006554A" w:rsidRPr="00344246" w:rsidRDefault="00C83599" w:rsidP="00AB3757">
      <w:pPr>
        <w:spacing w:after="0" w:line="276" w:lineRule="auto"/>
        <w:ind w:left="284" w:firstLine="141"/>
        <w:rPr>
          <w:rFonts w:cstheme="minorHAnsi"/>
          <w:b/>
          <w:color w:val="FF0000"/>
          <w:sz w:val="24"/>
          <w:szCs w:val="24"/>
        </w:rPr>
      </w:pPr>
      <w:r w:rsidRPr="00344246">
        <w:rPr>
          <w:rFonts w:cstheme="minorHAnsi"/>
          <w:b/>
          <w:color w:val="FF0000"/>
          <w:sz w:val="24"/>
          <w:szCs w:val="24"/>
        </w:rPr>
        <w:t>Νέα Παραγωγή</w:t>
      </w:r>
    </w:p>
    <w:p w14:paraId="4073A34F" w14:textId="108AA1FB" w:rsidR="00EC00A2" w:rsidRPr="00344246" w:rsidRDefault="003345BB" w:rsidP="00AB3757">
      <w:pPr>
        <w:pStyle w:val="a3"/>
        <w:spacing w:after="0" w:line="276" w:lineRule="auto"/>
        <w:ind w:left="284" w:firstLine="141"/>
        <w:rPr>
          <w:rFonts w:cstheme="minorHAnsi"/>
          <w:b/>
          <w:color w:val="5B9BD5" w:themeColor="accent1"/>
          <w:sz w:val="24"/>
          <w:szCs w:val="24"/>
        </w:rPr>
      </w:pP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Τζουζέπε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Βέρντι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</w:p>
    <w:p w14:paraId="53F8A5E0" w14:textId="2EE02EDA" w:rsidR="003345BB" w:rsidRPr="00344246" w:rsidRDefault="003345BB" w:rsidP="00AB3757">
      <w:pPr>
        <w:pStyle w:val="a3"/>
        <w:spacing w:after="0" w:line="276" w:lineRule="auto"/>
        <w:ind w:left="284" w:firstLine="141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Ναμπούκο</w:t>
      </w:r>
    </w:p>
    <w:p w14:paraId="086B34C9" w14:textId="77777777" w:rsidR="00EE2B6F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Μουσική διεύθυνση:</w:t>
      </w: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Μύρων Μιχαηλίδης  </w:t>
      </w: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br/>
        <w:t>​</w:t>
      </w: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​Σκηνοθεσία: 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Renato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 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Bonajuto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br/>
        <w:t>​</w:t>
      </w: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Σκηνοθετική προσαρμογή για το ΠΣΚΗ: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Dejan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Proshev</w:t>
      </w:r>
      <w:proofErr w:type="spellEnd"/>
    </w:p>
    <w:p w14:paraId="7BB729DB" w14:textId="636C12A5" w:rsidR="00F318E0" w:rsidRPr="00EE2B6F" w:rsidRDefault="00EE2B6F" w:rsidP="00EE2B6F">
      <w:pPr>
        <w:pStyle w:val="a3"/>
        <w:spacing w:after="0" w:line="276" w:lineRule="auto"/>
        <w:ind w:left="426" w:firstLine="11"/>
        <w:rPr>
          <w:rFonts w:cstheme="minorHAnsi"/>
          <w:b/>
          <w:sz w:val="24"/>
          <w:szCs w:val="24"/>
        </w:rPr>
      </w:pPr>
      <w:r w:rsidRPr="00EE2B6F">
        <w:rPr>
          <w:rFonts w:cstheme="minorHAnsi"/>
          <w:b/>
          <w:sz w:val="24"/>
          <w:szCs w:val="24"/>
        </w:rPr>
        <w:t>Συμμετέχουν καταξιωμένοι λυρικοί καλλιτέχνες</w:t>
      </w:r>
      <w:bookmarkStart w:id="0" w:name="_GoBack"/>
      <w:bookmarkEnd w:id="0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br/>
      </w:r>
      <w:r w:rsidR="00F318E0"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Σκηνικά:</w:t>
      </w:r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Flavio</w:t>
      </w:r>
      <w:proofErr w:type="spellEnd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Arbetti</w:t>
      </w:r>
      <w:proofErr w:type="spellEnd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br/>
        <w:t>​</w:t>
      </w:r>
      <w:r w:rsidR="00F318E0"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Κοστούμια: </w:t>
      </w:r>
      <w:proofErr w:type="spellStart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Artemio</w:t>
      </w:r>
      <w:proofErr w:type="spellEnd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Cabassi</w:t>
      </w:r>
      <w:proofErr w:type="spellEnd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br/>
        <w:t>​</w:t>
      </w:r>
      <w:r w:rsidR="00F318E0"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​Σχεδιασμός φωτισμών: </w:t>
      </w:r>
      <w:proofErr w:type="spellStart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Milco</w:t>
      </w:r>
      <w:proofErr w:type="spellEnd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="00F318E0"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Aleksandrov</w:t>
      </w:r>
      <w:proofErr w:type="spellEnd"/>
    </w:p>
    <w:p w14:paraId="3CCDB8DC" w14:textId="77777777" w:rsidR="00F318E0" w:rsidRPr="00F318E0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​Ορχήστρα της Εθνικής Όπερας της Βόρειας Μακεδονίας</w:t>
      </w: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br/>
        <w:t>​</w:t>
      </w:r>
      <w:proofErr w:type="spellStart"/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Εξάρχων</w:t>
      </w:r>
      <w:proofErr w:type="spellEnd"/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 Ορχήστρας: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Kliment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Todoroski</w:t>
      </w:r>
      <w:proofErr w:type="spellEnd"/>
    </w:p>
    <w:p w14:paraId="3B39A4F7" w14:textId="77777777" w:rsidR="00F318E0" w:rsidRPr="00F318E0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Χορωδία της Εθνικής Όπερας της Βόρειας Μακεδονίας</w:t>
      </w: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br/>
        <w:t xml:space="preserve">​ Διεύθυνση χορωδίας: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Jasmina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Gjorgjesk</w:t>
      </w:r>
      <w:proofErr w:type="spellEnd"/>
    </w:p>
    <w:p w14:paraId="2D7A77CA" w14:textId="77777777" w:rsidR="00F318E0" w:rsidRPr="00F318E0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​Χορωδιακό Σύνολο Ηρακλείου</w:t>
      </w: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 </w:t>
      </w: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br/>
        <w:t xml:space="preserve">​Διεύθυνση χορωδίας: </w:t>
      </w: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Λένα Χατζηγεωργίου, Γιάννης Κιαγιαδάκης</w:t>
      </w: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​</w:t>
      </w:r>
    </w:p>
    <w:p w14:paraId="4E5254FA" w14:textId="77777777" w:rsidR="00F318E0" w:rsidRPr="00F318E0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Μπαλέτο της Εθνικής Όπερας της Βόρειας Μακεδονίας </w:t>
      </w:r>
    </w:p>
    <w:p w14:paraId="4792D76E" w14:textId="77777777" w:rsidR="00F318E0" w:rsidRPr="00F318E0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Χορογραφία: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Maja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Mitrovska-Bogojevska</w:t>
      </w:r>
      <w:proofErr w:type="spellEnd"/>
    </w:p>
    <w:p w14:paraId="675F8447" w14:textId="77777777" w:rsidR="00F318E0" w:rsidRPr="00F318E0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Υποτιτλισμός:</w:t>
      </w:r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Έλντα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Κλαδάκη</w:t>
      </w:r>
      <w:proofErr w:type="spellEnd"/>
    </w:p>
    <w:p w14:paraId="56629885" w14:textId="77777777" w:rsidR="00F318E0" w:rsidRPr="00F318E0" w:rsidRDefault="00F318E0" w:rsidP="00F318E0">
      <w:pPr>
        <w:shd w:val="clear" w:color="auto" w:fill="FFFFFF"/>
        <w:spacing w:after="0" w:line="240" w:lineRule="auto"/>
        <w:ind w:left="426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F318E0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Διεύθυνση σκηνής: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Marko</w:t>
      </w:r>
      <w:proofErr w:type="spellEnd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 </w:t>
      </w:r>
      <w:proofErr w:type="spellStart"/>
      <w:r w:rsidRPr="00F318E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Pavlevski</w:t>
      </w:r>
      <w:proofErr w:type="spellEnd"/>
    </w:p>
    <w:p w14:paraId="2EEA9573" w14:textId="592A9C62" w:rsidR="00B953B8" w:rsidRPr="00344246" w:rsidRDefault="00AF178B" w:rsidP="00F318E0">
      <w:pPr>
        <w:pStyle w:val="a3"/>
        <w:spacing w:after="0" w:line="276" w:lineRule="auto"/>
        <w:ind w:left="426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12, 13, 14 &amp;</w:t>
      </w:r>
      <w:r w:rsidR="00B953B8" w:rsidRPr="00344246">
        <w:rPr>
          <w:rFonts w:cstheme="minorHAnsi"/>
          <w:b/>
          <w:color w:val="5B9BD5" w:themeColor="accent1"/>
          <w:sz w:val="24"/>
          <w:szCs w:val="24"/>
        </w:rPr>
        <w:t xml:space="preserve"> 15 Νοεμβρίου 2026</w:t>
      </w:r>
    </w:p>
    <w:p w14:paraId="37691A70" w14:textId="5533DE17" w:rsidR="004933DC" w:rsidRPr="00344246" w:rsidRDefault="00B953B8" w:rsidP="00AB3757">
      <w:pPr>
        <w:pStyle w:val="a3"/>
        <w:spacing w:after="0" w:line="276" w:lineRule="auto"/>
        <w:ind w:left="284" w:firstLine="141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41DC0BF8" w14:textId="77777777" w:rsidR="004933DC" w:rsidRPr="00344246" w:rsidRDefault="004933DC" w:rsidP="00180832">
      <w:pPr>
        <w:pStyle w:val="a3"/>
        <w:spacing w:after="0"/>
        <w:ind w:left="567" w:firstLine="11"/>
        <w:rPr>
          <w:rFonts w:cstheme="minorHAnsi"/>
          <w:sz w:val="24"/>
          <w:szCs w:val="24"/>
        </w:rPr>
      </w:pPr>
    </w:p>
    <w:p w14:paraId="2F4CD34F" w14:textId="03E21DD8" w:rsidR="00EC00A2" w:rsidRPr="00344246" w:rsidRDefault="000B46D1" w:rsidP="000B46D1">
      <w:pPr>
        <w:spacing w:after="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color w:val="FF0000"/>
          <w:sz w:val="24"/>
          <w:szCs w:val="24"/>
        </w:rPr>
        <w:t xml:space="preserve">        </w:t>
      </w:r>
      <w:r w:rsidR="00EC00A2" w:rsidRPr="00344246">
        <w:rPr>
          <w:rFonts w:cstheme="minorHAnsi"/>
          <w:b/>
          <w:color w:val="FF0000"/>
          <w:sz w:val="24"/>
          <w:szCs w:val="24"/>
        </w:rPr>
        <w:t xml:space="preserve">Νέα Παραγωγή </w:t>
      </w:r>
    </w:p>
    <w:p w14:paraId="31534DB9" w14:textId="77777777" w:rsidR="00EC00A2" w:rsidRPr="00344246" w:rsidRDefault="00EC00A2" w:rsidP="000B46D1">
      <w:pPr>
        <w:pStyle w:val="a3"/>
        <w:spacing w:after="0" w:line="276" w:lineRule="auto"/>
        <w:ind w:left="426" w:firstLine="11"/>
        <w:rPr>
          <w:rFonts w:cstheme="minorHAnsi"/>
          <w:b/>
          <w:color w:val="5B9BD5" w:themeColor="accent1"/>
          <w:sz w:val="24"/>
          <w:szCs w:val="24"/>
        </w:rPr>
      </w:pP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Τζάκομο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Πουτσίνι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</w:p>
    <w:p w14:paraId="63D98BBF" w14:textId="77777777" w:rsidR="00EC00A2" w:rsidRPr="00344246" w:rsidRDefault="00EC00A2" w:rsidP="000B46D1">
      <w:pPr>
        <w:pStyle w:val="a3"/>
        <w:spacing w:after="0" w:line="276" w:lineRule="auto"/>
        <w:ind w:left="426" w:firstLine="11"/>
        <w:rPr>
          <w:rFonts w:cstheme="minorHAnsi"/>
          <w:b/>
          <w:color w:val="5B9BD5" w:themeColor="accent1"/>
          <w:sz w:val="24"/>
          <w:szCs w:val="24"/>
        </w:rPr>
      </w:pP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Μαντάμα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Μπατερφλάι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</w:p>
    <w:p w14:paraId="2BD2FA8D" w14:textId="351A9C4E" w:rsidR="00EC00A2" w:rsidRPr="00344246" w:rsidRDefault="00EC00A2" w:rsidP="000B46D1">
      <w:pPr>
        <w:pStyle w:val="a3"/>
        <w:spacing w:after="0" w:line="276" w:lineRule="auto"/>
        <w:ind w:left="426" w:firstLine="11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Συμπαραγωγή με την </w:t>
      </w:r>
      <w:r w:rsidR="00E11CAF" w:rsidRPr="00344246">
        <w:rPr>
          <w:rFonts w:cstheme="minorHAnsi"/>
          <w:b/>
          <w:bCs/>
          <w:sz w:val="24"/>
          <w:szCs w:val="24"/>
        </w:rPr>
        <w:t>Εθνική Όπερα της Σλοβενίας</w:t>
      </w:r>
    </w:p>
    <w:p w14:paraId="57E2B6BB" w14:textId="77777777" w:rsidR="00EC00A2" w:rsidRPr="00344246" w:rsidRDefault="00EC00A2" w:rsidP="000B46D1">
      <w:pPr>
        <w:pStyle w:val="a3"/>
        <w:spacing w:after="0" w:line="276" w:lineRule="auto"/>
        <w:ind w:left="426" w:firstLine="11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Μουσική διεύθυνση:</w:t>
      </w:r>
      <w:r w:rsidRPr="00344246">
        <w:rPr>
          <w:rFonts w:cstheme="minorHAnsi"/>
          <w:b/>
          <w:sz w:val="24"/>
          <w:szCs w:val="24"/>
        </w:rPr>
        <w:t xml:space="preserve"> Μύρων Μιχαηλίδης</w:t>
      </w:r>
    </w:p>
    <w:p w14:paraId="2F891706" w14:textId="77777777" w:rsidR="00EC00A2" w:rsidRPr="00344246" w:rsidRDefault="00EC00A2" w:rsidP="000B46D1">
      <w:pPr>
        <w:pStyle w:val="a3"/>
        <w:spacing w:after="0" w:line="276" w:lineRule="auto"/>
        <w:ind w:left="426" w:firstLine="11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Σκηνοθεσία: </w:t>
      </w:r>
      <w:r w:rsidRPr="00344246">
        <w:rPr>
          <w:rFonts w:cstheme="minorHAnsi"/>
          <w:b/>
          <w:sz w:val="24"/>
          <w:szCs w:val="24"/>
          <w:lang w:val="en-US"/>
        </w:rPr>
        <w:t>Vinko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M</w:t>
      </w:r>
      <w:r w:rsidRPr="00344246">
        <w:rPr>
          <w:rFonts w:cstheme="minorHAnsi"/>
          <w:b/>
          <w:sz w:val="24"/>
          <w:szCs w:val="24"/>
        </w:rPr>
        <w:t>ö</w:t>
      </w:r>
      <w:r w:rsidRPr="00344246">
        <w:rPr>
          <w:rFonts w:cstheme="minorHAnsi"/>
          <w:b/>
          <w:sz w:val="24"/>
          <w:szCs w:val="24"/>
          <w:lang w:val="en-US"/>
        </w:rPr>
        <w:t>derndorfer</w:t>
      </w:r>
    </w:p>
    <w:p w14:paraId="39451B05" w14:textId="77777777" w:rsidR="00EC00A2" w:rsidRPr="00EE2B6F" w:rsidRDefault="00EC00A2" w:rsidP="000B46D1">
      <w:pPr>
        <w:pStyle w:val="a3"/>
        <w:spacing w:after="0" w:line="276" w:lineRule="auto"/>
        <w:ind w:left="426" w:firstLine="11"/>
        <w:rPr>
          <w:rFonts w:cstheme="minorHAnsi"/>
          <w:b/>
          <w:sz w:val="24"/>
          <w:szCs w:val="24"/>
        </w:rPr>
      </w:pPr>
      <w:r w:rsidRPr="00EE2B6F">
        <w:rPr>
          <w:rFonts w:cstheme="minorHAnsi"/>
          <w:b/>
          <w:sz w:val="24"/>
          <w:szCs w:val="24"/>
        </w:rPr>
        <w:t>Συμμετέχουν καταξιωμένοι λυρικοί καλλιτέχνες</w:t>
      </w:r>
    </w:p>
    <w:p w14:paraId="2B2A607D" w14:textId="280723A0" w:rsidR="00EC00A2" w:rsidRPr="00344246" w:rsidRDefault="00E11CAF" w:rsidP="000B46D1">
      <w:pPr>
        <w:pStyle w:val="a3"/>
        <w:spacing w:after="0" w:line="276" w:lineRule="auto"/>
        <w:ind w:left="426" w:firstLine="11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Συμφωνική Ορχήστρα Κύπρου</w:t>
      </w:r>
    </w:p>
    <w:p w14:paraId="13C474CD" w14:textId="2E79D8A9" w:rsidR="00EC00A2" w:rsidRPr="00344246" w:rsidRDefault="00BB65EB" w:rsidP="000B46D1">
      <w:pPr>
        <w:pStyle w:val="a3"/>
        <w:spacing w:after="0" w:line="276" w:lineRule="auto"/>
        <w:ind w:left="426" w:firstLine="11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Χορωδιακό Σύνολο Ηρακλείου</w:t>
      </w:r>
    </w:p>
    <w:p w14:paraId="72C1AAB2" w14:textId="653B4F81" w:rsidR="00EC00A2" w:rsidRPr="00344246" w:rsidRDefault="00EC00A2" w:rsidP="000B46D1">
      <w:pPr>
        <w:pStyle w:val="a3"/>
        <w:spacing w:after="0" w:line="276" w:lineRule="auto"/>
        <w:ind w:left="426" w:firstLine="11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Διεύθυνση χορωδίας: </w:t>
      </w:r>
      <w:r w:rsidRPr="00344246">
        <w:rPr>
          <w:rFonts w:cstheme="minorHAnsi"/>
          <w:b/>
          <w:sz w:val="24"/>
          <w:szCs w:val="24"/>
        </w:rPr>
        <w:t>Γιάννης Κιαγιαδάκης</w:t>
      </w:r>
      <w:r w:rsidR="00BB65EB" w:rsidRPr="00344246">
        <w:rPr>
          <w:rFonts w:cstheme="minorHAnsi"/>
          <w:b/>
          <w:sz w:val="24"/>
          <w:szCs w:val="24"/>
        </w:rPr>
        <w:t>, Λένα Χατζηγεωργίου</w:t>
      </w:r>
    </w:p>
    <w:p w14:paraId="4493A4B5" w14:textId="501D9F0D" w:rsidR="00EC00A2" w:rsidRPr="00344246" w:rsidRDefault="00AF178B" w:rsidP="000B46D1">
      <w:pPr>
        <w:pStyle w:val="a3"/>
        <w:spacing w:after="0" w:line="276" w:lineRule="auto"/>
        <w:ind w:left="426" w:firstLine="11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7, 8, 9 &amp; </w:t>
      </w:r>
      <w:r w:rsidR="003345BB" w:rsidRPr="00344246">
        <w:rPr>
          <w:rFonts w:cstheme="minorHAnsi"/>
          <w:b/>
          <w:color w:val="5B9BD5" w:themeColor="accent1"/>
          <w:sz w:val="24"/>
          <w:szCs w:val="24"/>
        </w:rPr>
        <w:t>10</w:t>
      </w:r>
      <w:r w:rsidR="00BB65EB" w:rsidRPr="00344246">
        <w:rPr>
          <w:rFonts w:cstheme="minorHAnsi"/>
          <w:b/>
          <w:color w:val="5B9BD5" w:themeColor="accent1"/>
          <w:sz w:val="24"/>
          <w:szCs w:val="24"/>
        </w:rPr>
        <w:t xml:space="preserve"> Απριλίου</w:t>
      </w:r>
      <w:r w:rsidR="00994E84" w:rsidRPr="00344246">
        <w:rPr>
          <w:rFonts w:cstheme="minorHAnsi"/>
          <w:b/>
          <w:color w:val="5B9BD5" w:themeColor="accent1"/>
          <w:sz w:val="24"/>
          <w:szCs w:val="24"/>
        </w:rPr>
        <w:t xml:space="preserve"> 2027</w:t>
      </w:r>
    </w:p>
    <w:p w14:paraId="6F229B9A" w14:textId="77777777" w:rsidR="00EC00A2" w:rsidRPr="00344246" w:rsidRDefault="00EC00A2" w:rsidP="000B46D1">
      <w:pPr>
        <w:pStyle w:val="a3"/>
        <w:spacing w:after="0" w:line="276" w:lineRule="auto"/>
        <w:ind w:left="426" w:firstLine="11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08AC33AF" w14:textId="77777777" w:rsidR="00E53272" w:rsidRPr="00344246" w:rsidRDefault="00E53272" w:rsidP="000B46D1">
      <w:pPr>
        <w:spacing w:after="0"/>
        <w:ind w:left="426"/>
        <w:rPr>
          <w:rFonts w:cstheme="minorHAnsi"/>
          <w:b/>
          <w:sz w:val="24"/>
          <w:szCs w:val="24"/>
        </w:rPr>
      </w:pPr>
    </w:p>
    <w:p w14:paraId="45A69FC2" w14:textId="1986A56E" w:rsidR="00180832" w:rsidRPr="00344246" w:rsidRDefault="00180832">
      <w:pPr>
        <w:rPr>
          <w:rFonts w:cstheme="minorHAnsi"/>
          <w:b/>
          <w:sz w:val="24"/>
          <w:szCs w:val="24"/>
        </w:rPr>
      </w:pPr>
    </w:p>
    <w:p w14:paraId="03EB269F" w14:textId="07F8F548" w:rsidR="00180832" w:rsidRPr="00344246" w:rsidRDefault="00180832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Κύκλος | Θέατρο</w:t>
      </w:r>
    </w:p>
    <w:p w14:paraId="0305AE95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Χάνσελ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και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Γκρέτελ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</w:p>
    <w:p w14:paraId="0C0741E8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Θεατρική Παράσταση</w:t>
      </w:r>
    </w:p>
    <w:p w14:paraId="0D782191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Συμπαραγωγή με την Παιδική Σκηνή Κάρμεν Ρουγγέρη </w:t>
      </w:r>
    </w:p>
    <w:p w14:paraId="54AC6D0B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Κείμενο - Σκηνοθεσία: </w:t>
      </w:r>
      <w:r w:rsidRPr="00344246">
        <w:rPr>
          <w:rFonts w:cstheme="minorHAnsi"/>
          <w:b/>
          <w:sz w:val="24"/>
          <w:szCs w:val="24"/>
        </w:rPr>
        <w:t>Κάρμεν Ρουγγέρη</w:t>
      </w:r>
      <w:r w:rsidRPr="00344246">
        <w:rPr>
          <w:rFonts w:cstheme="minorHAnsi"/>
          <w:sz w:val="24"/>
          <w:szCs w:val="24"/>
        </w:rPr>
        <w:t xml:space="preserve"> </w:t>
      </w:r>
    </w:p>
    <w:p w14:paraId="75E01D92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Σκηνικά – Κοστούμια: </w:t>
      </w:r>
      <w:r w:rsidRPr="00344246">
        <w:rPr>
          <w:rFonts w:cstheme="minorHAnsi"/>
          <w:b/>
          <w:sz w:val="24"/>
          <w:szCs w:val="24"/>
        </w:rPr>
        <w:t xml:space="preserve">Χριστίνα </w:t>
      </w:r>
      <w:proofErr w:type="spellStart"/>
      <w:r w:rsidRPr="00344246">
        <w:rPr>
          <w:rFonts w:cstheme="minorHAnsi"/>
          <w:b/>
          <w:sz w:val="24"/>
          <w:szCs w:val="24"/>
        </w:rPr>
        <w:t>Κουλουμπή</w:t>
      </w:r>
      <w:proofErr w:type="spellEnd"/>
    </w:p>
    <w:p w14:paraId="31DB6B37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Χορογραφίες – Κίνηση – Φωτισμοί: </w:t>
      </w:r>
      <w:r w:rsidRPr="00344246">
        <w:rPr>
          <w:rFonts w:cstheme="minorHAnsi"/>
          <w:b/>
          <w:sz w:val="24"/>
          <w:szCs w:val="24"/>
        </w:rPr>
        <w:t xml:space="preserve">Πέτρος </w:t>
      </w:r>
      <w:proofErr w:type="spellStart"/>
      <w:r w:rsidRPr="00344246">
        <w:rPr>
          <w:rFonts w:cstheme="minorHAnsi"/>
          <w:b/>
          <w:sz w:val="24"/>
          <w:szCs w:val="24"/>
        </w:rPr>
        <w:t>Γάλλιας</w:t>
      </w:r>
      <w:proofErr w:type="spellEnd"/>
    </w:p>
    <w:p w14:paraId="49ACFC84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Μουσική – </w:t>
      </w:r>
      <w:r w:rsidRPr="00344246">
        <w:rPr>
          <w:rFonts w:cstheme="minorHAnsi"/>
          <w:sz w:val="24"/>
          <w:szCs w:val="24"/>
          <w:lang w:val="en-US"/>
        </w:rPr>
        <w:t>Video</w:t>
      </w:r>
      <w:r w:rsidRPr="00344246">
        <w:rPr>
          <w:rFonts w:cstheme="minorHAnsi"/>
          <w:sz w:val="24"/>
          <w:szCs w:val="24"/>
        </w:rPr>
        <w:t xml:space="preserve"> </w:t>
      </w:r>
      <w:r w:rsidRPr="00344246">
        <w:rPr>
          <w:rFonts w:cstheme="minorHAnsi"/>
          <w:sz w:val="24"/>
          <w:szCs w:val="24"/>
          <w:lang w:val="en-US"/>
        </w:rPr>
        <w:t>Art</w:t>
      </w:r>
      <w:r w:rsidRPr="00344246">
        <w:rPr>
          <w:rFonts w:cstheme="minorHAnsi"/>
          <w:sz w:val="24"/>
          <w:szCs w:val="24"/>
        </w:rPr>
        <w:t xml:space="preserve">: </w:t>
      </w:r>
      <w:r w:rsidRPr="00344246">
        <w:rPr>
          <w:rFonts w:cstheme="minorHAnsi"/>
          <w:b/>
          <w:sz w:val="24"/>
          <w:szCs w:val="24"/>
        </w:rPr>
        <w:t>Αντώνης Δελαπόρτας</w:t>
      </w:r>
    </w:p>
    <w:p w14:paraId="0C601E23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Στίχοι τραγουδιών: </w:t>
      </w:r>
      <w:r w:rsidRPr="00344246">
        <w:rPr>
          <w:rFonts w:cstheme="minorHAnsi"/>
          <w:b/>
          <w:sz w:val="24"/>
          <w:szCs w:val="24"/>
        </w:rPr>
        <w:t xml:space="preserve">Ανδρέας </w:t>
      </w:r>
      <w:proofErr w:type="spellStart"/>
      <w:r w:rsidRPr="00344246">
        <w:rPr>
          <w:rFonts w:cstheme="minorHAnsi"/>
          <w:b/>
          <w:sz w:val="24"/>
          <w:szCs w:val="24"/>
        </w:rPr>
        <w:t>Κουλουμπής</w:t>
      </w:r>
      <w:proofErr w:type="spellEnd"/>
    </w:p>
    <w:p w14:paraId="5E70D172" w14:textId="14769B97" w:rsidR="00180832" w:rsidRPr="00344246" w:rsidRDefault="00180832" w:rsidP="00180832">
      <w:pPr>
        <w:pStyle w:val="a3"/>
        <w:spacing w:after="0" w:line="276" w:lineRule="auto"/>
        <w:ind w:left="567"/>
        <w:rPr>
          <w:rFonts w:eastAsia="Times New Roman" w:cstheme="minorHAnsi"/>
          <w:b/>
          <w:sz w:val="24"/>
          <w:szCs w:val="24"/>
          <w:lang w:eastAsia="el-GR"/>
        </w:rPr>
      </w:pPr>
      <w:r w:rsidRPr="00344246">
        <w:rPr>
          <w:rFonts w:cstheme="minorHAnsi"/>
          <w:bCs/>
          <w:sz w:val="24"/>
          <w:szCs w:val="24"/>
        </w:rPr>
        <w:t>Παίζουν με αλφαβητική σειρά:</w:t>
      </w:r>
      <w:r w:rsidRPr="00344246">
        <w:rPr>
          <w:rFonts w:cstheme="minorHAnsi"/>
          <w:b/>
          <w:sz w:val="24"/>
          <w:szCs w:val="24"/>
        </w:rPr>
        <w:t xml:space="preserve"> Μαρία Γκράτσια Βατικιώτη, Κάλια </w:t>
      </w:r>
      <w:proofErr w:type="spellStart"/>
      <w:r w:rsidRPr="00344246">
        <w:rPr>
          <w:rFonts w:cstheme="minorHAnsi"/>
          <w:b/>
          <w:sz w:val="24"/>
          <w:szCs w:val="24"/>
        </w:rPr>
        <w:t>Δακανάλη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, Φοίβος Κανάς, Γιάννης </w:t>
      </w:r>
      <w:proofErr w:type="spellStart"/>
      <w:r w:rsidRPr="00344246">
        <w:rPr>
          <w:rFonts w:cstheme="minorHAnsi"/>
          <w:b/>
          <w:sz w:val="24"/>
          <w:szCs w:val="24"/>
        </w:rPr>
        <w:t>Καρουζάκης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, Άννα </w:t>
      </w:r>
      <w:proofErr w:type="spellStart"/>
      <w:r w:rsidRPr="00344246">
        <w:rPr>
          <w:rFonts w:cstheme="minorHAnsi"/>
          <w:b/>
          <w:sz w:val="24"/>
          <w:szCs w:val="24"/>
        </w:rPr>
        <w:t>Κώτη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, </w:t>
      </w:r>
      <w:r w:rsidRPr="00344246">
        <w:rPr>
          <w:rFonts w:eastAsia="Times New Roman" w:cstheme="minorHAnsi"/>
          <w:b/>
          <w:sz w:val="24"/>
          <w:szCs w:val="24"/>
          <w:lang w:eastAsia="el-GR"/>
        </w:rPr>
        <w:t xml:space="preserve">Χρυσή </w:t>
      </w:r>
      <w:proofErr w:type="spellStart"/>
      <w:r w:rsidRPr="00344246">
        <w:rPr>
          <w:rFonts w:eastAsia="Times New Roman" w:cstheme="minorHAnsi"/>
          <w:b/>
          <w:sz w:val="24"/>
          <w:szCs w:val="24"/>
          <w:lang w:eastAsia="el-GR"/>
        </w:rPr>
        <w:t>Ροβυθ</w:t>
      </w:r>
      <w:r w:rsidR="00344246">
        <w:rPr>
          <w:rFonts w:eastAsia="Times New Roman" w:cstheme="minorHAnsi"/>
          <w:b/>
          <w:sz w:val="24"/>
          <w:szCs w:val="24"/>
          <w:lang w:eastAsia="el-GR"/>
        </w:rPr>
        <w:t>ά</w:t>
      </w:r>
      <w:r w:rsidRPr="00344246">
        <w:rPr>
          <w:rFonts w:eastAsia="Times New Roman" w:cstheme="minorHAnsi"/>
          <w:b/>
          <w:sz w:val="24"/>
          <w:szCs w:val="24"/>
          <w:lang w:eastAsia="el-GR"/>
        </w:rPr>
        <w:t>κη</w:t>
      </w:r>
      <w:proofErr w:type="spellEnd"/>
      <w:r w:rsidRPr="00344246">
        <w:rPr>
          <w:rFonts w:eastAsia="Times New Roman" w:cstheme="minorHAnsi"/>
          <w:b/>
          <w:sz w:val="24"/>
          <w:szCs w:val="24"/>
          <w:lang w:eastAsia="el-GR"/>
        </w:rPr>
        <w:t xml:space="preserve">, </w:t>
      </w:r>
      <w:r w:rsidRPr="00344246">
        <w:rPr>
          <w:rFonts w:cstheme="minorHAnsi"/>
          <w:b/>
          <w:sz w:val="24"/>
          <w:szCs w:val="24"/>
        </w:rPr>
        <w:t xml:space="preserve">Θανάσης Τσεκούρας, </w:t>
      </w:r>
      <w:r w:rsidRPr="00344246">
        <w:rPr>
          <w:rFonts w:eastAsia="Times New Roman" w:cstheme="minorHAnsi"/>
          <w:b/>
          <w:sz w:val="24"/>
          <w:szCs w:val="24"/>
          <w:lang w:eastAsia="el-GR"/>
        </w:rPr>
        <w:t xml:space="preserve">Στέλλα </w:t>
      </w:r>
      <w:proofErr w:type="spellStart"/>
      <w:r w:rsidRPr="00344246">
        <w:rPr>
          <w:rFonts w:eastAsia="Times New Roman" w:cstheme="minorHAnsi"/>
          <w:b/>
          <w:sz w:val="24"/>
          <w:szCs w:val="24"/>
          <w:lang w:eastAsia="el-GR"/>
        </w:rPr>
        <w:t>Φιλιππάκη</w:t>
      </w:r>
      <w:proofErr w:type="spellEnd"/>
    </w:p>
    <w:p w14:paraId="291FED1D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5, 6, 12, 13 &amp; 19, 20 Δεκεμβρίου 2026</w:t>
      </w:r>
    </w:p>
    <w:p w14:paraId="48D83E30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2AD68A4F" w14:textId="77777777" w:rsidR="00180832" w:rsidRPr="00344246" w:rsidRDefault="00180832" w:rsidP="00180832">
      <w:pPr>
        <w:spacing w:after="0" w:line="276" w:lineRule="auto"/>
        <w:ind w:left="567" w:firstLine="11"/>
        <w:rPr>
          <w:rFonts w:cstheme="minorHAnsi"/>
          <w:b/>
          <w:color w:val="FF0000"/>
          <w:sz w:val="24"/>
          <w:szCs w:val="24"/>
        </w:rPr>
      </w:pPr>
    </w:p>
    <w:p w14:paraId="0384CE7F" w14:textId="77777777" w:rsidR="00180832" w:rsidRPr="00344246" w:rsidRDefault="00180832" w:rsidP="00180832">
      <w:pPr>
        <w:spacing w:after="0" w:line="276" w:lineRule="auto"/>
        <w:ind w:left="567" w:firstLine="11"/>
        <w:rPr>
          <w:rFonts w:cstheme="minorHAnsi"/>
          <w:b/>
          <w:color w:val="FF0000"/>
          <w:sz w:val="24"/>
          <w:szCs w:val="24"/>
        </w:rPr>
      </w:pPr>
      <w:r w:rsidRPr="00344246">
        <w:rPr>
          <w:rFonts w:cstheme="minorHAnsi"/>
          <w:b/>
          <w:color w:val="FF0000"/>
          <w:sz w:val="24"/>
          <w:szCs w:val="24"/>
        </w:rPr>
        <w:t>Νέα Παραγωγή</w:t>
      </w:r>
    </w:p>
    <w:p w14:paraId="18F290CA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Γιατρός με το στανιό του Μολιέρου </w:t>
      </w:r>
    </w:p>
    <w:p w14:paraId="2CA96722" w14:textId="77777777" w:rsidR="00180832" w:rsidRPr="00EE2B6F" w:rsidRDefault="00180832" w:rsidP="00180832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Σκηνοθεσία:</w:t>
      </w:r>
      <w:r w:rsidRPr="00344246">
        <w:rPr>
          <w:rFonts w:cstheme="minorHAnsi"/>
          <w:b/>
          <w:sz w:val="24"/>
          <w:szCs w:val="24"/>
        </w:rPr>
        <w:t xml:space="preserve"> Πέτρος </w:t>
      </w:r>
      <w:proofErr w:type="spellStart"/>
      <w:r w:rsidRPr="00344246">
        <w:rPr>
          <w:rFonts w:cstheme="minorHAnsi"/>
          <w:b/>
          <w:sz w:val="24"/>
          <w:szCs w:val="24"/>
        </w:rPr>
        <w:t>Μαυροματίδης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</w:t>
      </w:r>
    </w:p>
    <w:p w14:paraId="11226B13" w14:textId="77777777" w:rsidR="00C2662C" w:rsidRDefault="00180832" w:rsidP="00C2662C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Μετάφραση:</w:t>
      </w:r>
      <w:r w:rsidRPr="00344246">
        <w:rPr>
          <w:rFonts w:cstheme="minorHAnsi"/>
          <w:b/>
          <w:sz w:val="24"/>
          <w:szCs w:val="24"/>
        </w:rPr>
        <w:t xml:space="preserve"> Δημήτρη Ι. </w:t>
      </w:r>
      <w:proofErr w:type="spellStart"/>
      <w:r w:rsidRPr="00344246">
        <w:rPr>
          <w:rFonts w:cstheme="minorHAnsi"/>
          <w:b/>
          <w:sz w:val="24"/>
          <w:szCs w:val="24"/>
        </w:rPr>
        <w:t>Λάμψα</w:t>
      </w:r>
      <w:proofErr w:type="spellEnd"/>
      <w:r w:rsidRPr="00344246">
        <w:rPr>
          <w:rFonts w:cstheme="minorHAnsi"/>
          <w:b/>
          <w:sz w:val="24"/>
          <w:szCs w:val="24"/>
        </w:rPr>
        <w:t>, εκδόσεις Δωδώνη</w:t>
      </w:r>
    </w:p>
    <w:p w14:paraId="71491180" w14:textId="77777777" w:rsidR="00C2662C" w:rsidRDefault="00C2662C" w:rsidP="00C2662C">
      <w:pPr>
        <w:spacing w:after="0" w:line="276" w:lineRule="auto"/>
        <w:ind w:left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Μετάφραση: </w:t>
      </w:r>
      <w:r w:rsidRPr="009B3806">
        <w:rPr>
          <w:b/>
          <w:color w:val="000000"/>
          <w:sz w:val="27"/>
          <w:szCs w:val="27"/>
        </w:rPr>
        <w:t xml:space="preserve">Δημήτριος </w:t>
      </w:r>
      <w:proofErr w:type="spellStart"/>
      <w:r w:rsidRPr="009B3806">
        <w:rPr>
          <w:b/>
          <w:color w:val="000000"/>
          <w:sz w:val="27"/>
          <w:szCs w:val="27"/>
        </w:rPr>
        <w:t>Λάμψας</w:t>
      </w:r>
      <w:proofErr w:type="spellEnd"/>
      <w:r>
        <w:rPr>
          <w:color w:val="000000"/>
          <w:sz w:val="27"/>
          <w:szCs w:val="27"/>
        </w:rPr>
        <w:t xml:space="preserve"> </w:t>
      </w:r>
    </w:p>
    <w:p w14:paraId="47641BD0" w14:textId="77777777" w:rsidR="0064259F" w:rsidRDefault="00C2662C" w:rsidP="00C2662C">
      <w:pPr>
        <w:spacing w:after="0" w:line="276" w:lineRule="auto"/>
        <w:ind w:left="567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Σκηνοθεσία: </w:t>
      </w:r>
      <w:r w:rsidRPr="0064259F">
        <w:rPr>
          <w:b/>
          <w:color w:val="000000"/>
          <w:sz w:val="27"/>
          <w:szCs w:val="27"/>
        </w:rPr>
        <w:t xml:space="preserve">Πέτρος </w:t>
      </w:r>
      <w:proofErr w:type="spellStart"/>
      <w:r w:rsidRPr="0064259F">
        <w:rPr>
          <w:b/>
          <w:color w:val="000000"/>
          <w:sz w:val="27"/>
          <w:szCs w:val="27"/>
        </w:rPr>
        <w:t>Μαυροματίδης</w:t>
      </w:r>
      <w:proofErr w:type="spellEnd"/>
    </w:p>
    <w:p w14:paraId="75D5DE80" w14:textId="1BA2B923" w:rsidR="0064259F" w:rsidRDefault="00C2662C" w:rsidP="00C2662C">
      <w:pPr>
        <w:spacing w:after="0" w:line="276" w:lineRule="auto"/>
        <w:ind w:left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Σκηνικά - Κοστούμια: </w:t>
      </w:r>
      <w:r w:rsidRPr="0064259F">
        <w:rPr>
          <w:b/>
          <w:color w:val="000000"/>
          <w:sz w:val="27"/>
          <w:szCs w:val="27"/>
        </w:rPr>
        <w:t xml:space="preserve">Άννα </w:t>
      </w:r>
      <w:proofErr w:type="spellStart"/>
      <w:r w:rsidRPr="0064259F">
        <w:rPr>
          <w:b/>
          <w:color w:val="000000"/>
          <w:sz w:val="27"/>
          <w:szCs w:val="27"/>
        </w:rPr>
        <w:t>Μαχαιριανάκη</w:t>
      </w:r>
      <w:proofErr w:type="spellEnd"/>
      <w:r>
        <w:rPr>
          <w:color w:val="000000"/>
          <w:sz w:val="27"/>
          <w:szCs w:val="27"/>
        </w:rPr>
        <w:t xml:space="preserve"> Πρωτότυπη μουσική: </w:t>
      </w:r>
      <w:r w:rsidRPr="0064259F">
        <w:rPr>
          <w:b/>
          <w:color w:val="000000"/>
          <w:sz w:val="27"/>
          <w:szCs w:val="27"/>
        </w:rPr>
        <w:t>Γιάννης Κιαγιαδάκης</w:t>
      </w:r>
      <w:r w:rsidRPr="0064259F">
        <w:rPr>
          <w:color w:val="000000"/>
          <w:sz w:val="27"/>
          <w:szCs w:val="27"/>
        </w:rPr>
        <w:t xml:space="preserve"> </w:t>
      </w:r>
    </w:p>
    <w:p w14:paraId="48B1F8A3" w14:textId="28C5CD5C" w:rsidR="00C2662C" w:rsidRDefault="00C2662C" w:rsidP="00C2662C">
      <w:pPr>
        <w:spacing w:after="0" w:line="276" w:lineRule="auto"/>
        <w:ind w:left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Βοηθός σκηνοθέτη: </w:t>
      </w:r>
      <w:r w:rsidRPr="0064259F">
        <w:rPr>
          <w:b/>
          <w:color w:val="000000"/>
          <w:sz w:val="27"/>
          <w:szCs w:val="27"/>
        </w:rPr>
        <w:t xml:space="preserve">Εύα </w:t>
      </w:r>
      <w:proofErr w:type="spellStart"/>
      <w:r w:rsidRPr="0064259F">
        <w:rPr>
          <w:b/>
          <w:color w:val="000000"/>
          <w:sz w:val="27"/>
          <w:szCs w:val="27"/>
        </w:rPr>
        <w:t>Φουρλάνου</w:t>
      </w:r>
      <w:proofErr w:type="spellEnd"/>
    </w:p>
    <w:p w14:paraId="0A7D2A5E" w14:textId="6E9C50D1" w:rsidR="00C2662C" w:rsidRPr="00C2662C" w:rsidRDefault="00C2662C" w:rsidP="00C2662C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>
        <w:rPr>
          <w:color w:val="000000"/>
          <w:sz w:val="27"/>
          <w:szCs w:val="27"/>
        </w:rPr>
        <w:t xml:space="preserve">Παίζουν με αλφαβητική σειρά: </w:t>
      </w:r>
      <w:r w:rsidRPr="0064259F">
        <w:rPr>
          <w:b/>
          <w:color w:val="000000"/>
          <w:sz w:val="27"/>
          <w:szCs w:val="27"/>
        </w:rPr>
        <w:t xml:space="preserve">Νικολής </w:t>
      </w:r>
      <w:proofErr w:type="spellStart"/>
      <w:r w:rsidRPr="0064259F">
        <w:rPr>
          <w:b/>
          <w:color w:val="000000"/>
          <w:sz w:val="27"/>
          <w:szCs w:val="27"/>
        </w:rPr>
        <w:t>Αβραμάκης</w:t>
      </w:r>
      <w:proofErr w:type="spellEnd"/>
      <w:r w:rsidRPr="0064259F">
        <w:rPr>
          <w:b/>
          <w:color w:val="000000"/>
          <w:sz w:val="27"/>
          <w:szCs w:val="27"/>
        </w:rPr>
        <w:t xml:space="preserve">, Νίκος </w:t>
      </w:r>
      <w:proofErr w:type="spellStart"/>
      <w:r w:rsidRPr="0064259F">
        <w:rPr>
          <w:b/>
          <w:color w:val="000000"/>
          <w:sz w:val="27"/>
          <w:szCs w:val="27"/>
        </w:rPr>
        <w:t>Ανδριγιαννάκης</w:t>
      </w:r>
      <w:proofErr w:type="spellEnd"/>
      <w:r w:rsidRPr="0064259F">
        <w:rPr>
          <w:b/>
          <w:color w:val="000000"/>
          <w:sz w:val="27"/>
          <w:szCs w:val="27"/>
        </w:rPr>
        <w:t xml:space="preserve">, Τζένη Ασημίνα, Γιάννης </w:t>
      </w:r>
      <w:proofErr w:type="spellStart"/>
      <w:r w:rsidRPr="0064259F">
        <w:rPr>
          <w:b/>
          <w:color w:val="000000"/>
          <w:sz w:val="27"/>
          <w:szCs w:val="27"/>
        </w:rPr>
        <w:t>Κιαγιαδάκης</w:t>
      </w:r>
      <w:proofErr w:type="spellEnd"/>
      <w:r w:rsidRPr="0064259F">
        <w:rPr>
          <w:b/>
          <w:color w:val="000000"/>
          <w:sz w:val="27"/>
          <w:szCs w:val="27"/>
        </w:rPr>
        <w:t xml:space="preserve">, Βασίλης </w:t>
      </w:r>
      <w:proofErr w:type="spellStart"/>
      <w:r w:rsidRPr="0064259F">
        <w:rPr>
          <w:b/>
          <w:color w:val="000000"/>
          <w:sz w:val="27"/>
          <w:szCs w:val="27"/>
        </w:rPr>
        <w:t>Ξενικάκης</w:t>
      </w:r>
      <w:proofErr w:type="spellEnd"/>
      <w:r w:rsidRPr="0064259F">
        <w:rPr>
          <w:b/>
          <w:color w:val="000000"/>
          <w:sz w:val="27"/>
          <w:szCs w:val="27"/>
        </w:rPr>
        <w:t xml:space="preserve">, Ρένα Πασπάτη, Γιώργος </w:t>
      </w:r>
      <w:proofErr w:type="spellStart"/>
      <w:r w:rsidRPr="0064259F">
        <w:rPr>
          <w:b/>
          <w:color w:val="000000"/>
          <w:sz w:val="27"/>
          <w:szCs w:val="27"/>
        </w:rPr>
        <w:t>Σουβατζόγλου</w:t>
      </w:r>
      <w:proofErr w:type="spellEnd"/>
      <w:r w:rsidRPr="0064259F">
        <w:rPr>
          <w:b/>
          <w:color w:val="000000"/>
          <w:sz w:val="27"/>
          <w:szCs w:val="27"/>
        </w:rPr>
        <w:t xml:space="preserve">, Κώστας </w:t>
      </w:r>
      <w:proofErr w:type="spellStart"/>
      <w:r w:rsidRPr="0064259F">
        <w:rPr>
          <w:b/>
          <w:color w:val="000000"/>
          <w:sz w:val="27"/>
          <w:szCs w:val="27"/>
        </w:rPr>
        <w:t>Φραντζεσκάκης</w:t>
      </w:r>
      <w:proofErr w:type="spellEnd"/>
      <w:r w:rsidRPr="0064259F">
        <w:rPr>
          <w:b/>
          <w:color w:val="000000"/>
          <w:sz w:val="27"/>
          <w:szCs w:val="27"/>
        </w:rPr>
        <w:t xml:space="preserve">, Ελένη </w:t>
      </w:r>
      <w:proofErr w:type="spellStart"/>
      <w:r w:rsidRPr="0064259F">
        <w:rPr>
          <w:b/>
          <w:color w:val="000000"/>
          <w:sz w:val="27"/>
          <w:szCs w:val="27"/>
        </w:rPr>
        <w:t>Χανιωτάκη</w:t>
      </w:r>
      <w:proofErr w:type="spellEnd"/>
      <w:r w:rsidRPr="0064259F">
        <w:rPr>
          <w:b/>
          <w:color w:val="000000"/>
          <w:sz w:val="27"/>
          <w:szCs w:val="27"/>
        </w:rPr>
        <w:t xml:space="preserve">, </w:t>
      </w:r>
      <w:proofErr w:type="spellStart"/>
      <w:r w:rsidRPr="0064259F">
        <w:rPr>
          <w:b/>
          <w:color w:val="000000"/>
          <w:sz w:val="27"/>
          <w:szCs w:val="27"/>
        </w:rPr>
        <w:t>Ιάσονας</w:t>
      </w:r>
      <w:proofErr w:type="spellEnd"/>
      <w:r w:rsidRPr="0064259F">
        <w:rPr>
          <w:b/>
          <w:color w:val="000000"/>
          <w:sz w:val="27"/>
          <w:szCs w:val="27"/>
        </w:rPr>
        <w:t xml:space="preserve"> Χριστοδούλου</w:t>
      </w:r>
    </w:p>
    <w:p w14:paraId="7C66E9A4" w14:textId="77777777" w:rsidR="00C2662C" w:rsidRPr="00344246" w:rsidRDefault="00C2662C" w:rsidP="00180832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</w:p>
    <w:p w14:paraId="10CC4970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16, 17 &amp; 23, 24 Ιανουαρίου 2027</w:t>
      </w:r>
    </w:p>
    <w:p w14:paraId="082A19E5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52300F40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18C5F8C6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Μια Ζωή – Ο Μονόλογος μιας Μοδίστρας</w:t>
      </w:r>
    </w:p>
    <w:p w14:paraId="7DE57454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με τη Νένα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Μεντή</w:t>
      </w:r>
      <w:proofErr w:type="spellEnd"/>
    </w:p>
    <w:p w14:paraId="66ACC7C1" w14:textId="77777777" w:rsidR="00180832" w:rsidRPr="00344246" w:rsidRDefault="00180832" w:rsidP="00180832">
      <w:pPr>
        <w:shd w:val="clear" w:color="auto" w:fill="FAFAFA"/>
        <w:spacing w:after="0" w:line="276" w:lineRule="auto"/>
        <w:ind w:firstLine="567"/>
        <w:rPr>
          <w:rFonts w:eastAsia="Times New Roman" w:cstheme="minorHAnsi"/>
          <w:sz w:val="24"/>
          <w:szCs w:val="24"/>
          <w:lang w:eastAsia="el-GR"/>
        </w:rPr>
      </w:pPr>
      <w:r w:rsidRPr="00344246">
        <w:rPr>
          <w:rFonts w:eastAsia="Times New Roman" w:cstheme="minorHAnsi"/>
          <w:sz w:val="24"/>
          <w:szCs w:val="24"/>
          <w:lang w:eastAsia="el-GR"/>
        </w:rPr>
        <w:t>Κείμενο – Σκηνοθεσία: </w:t>
      </w:r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Πέτρος </w:t>
      </w:r>
      <w:proofErr w:type="spellStart"/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>Ζούλιας</w:t>
      </w:r>
      <w:proofErr w:type="spellEnd"/>
    </w:p>
    <w:p w14:paraId="0D782017" w14:textId="77777777" w:rsidR="00180832" w:rsidRPr="00344246" w:rsidRDefault="00180832" w:rsidP="00180832">
      <w:pPr>
        <w:shd w:val="clear" w:color="auto" w:fill="FAFAFA"/>
        <w:spacing w:after="0" w:line="276" w:lineRule="auto"/>
        <w:ind w:firstLine="567"/>
        <w:rPr>
          <w:rFonts w:eastAsia="Times New Roman" w:cstheme="minorHAnsi"/>
          <w:sz w:val="24"/>
          <w:szCs w:val="24"/>
          <w:lang w:eastAsia="el-GR"/>
        </w:rPr>
      </w:pPr>
      <w:r w:rsidRPr="00344246">
        <w:rPr>
          <w:rFonts w:eastAsia="Times New Roman" w:cstheme="minorHAnsi"/>
          <w:sz w:val="24"/>
          <w:szCs w:val="24"/>
          <w:lang w:eastAsia="el-GR"/>
        </w:rPr>
        <w:t>Σκηνικά: </w:t>
      </w:r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Άννα </w:t>
      </w:r>
      <w:proofErr w:type="spellStart"/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>Ζούλια</w:t>
      </w:r>
      <w:proofErr w:type="spellEnd"/>
    </w:p>
    <w:p w14:paraId="5473D830" w14:textId="77777777" w:rsidR="00180832" w:rsidRPr="00344246" w:rsidRDefault="00180832" w:rsidP="00180832">
      <w:pPr>
        <w:shd w:val="clear" w:color="auto" w:fill="FAFAFA"/>
        <w:spacing w:after="0" w:line="276" w:lineRule="auto"/>
        <w:ind w:firstLine="567"/>
        <w:rPr>
          <w:rFonts w:eastAsia="Times New Roman" w:cstheme="minorHAnsi"/>
          <w:sz w:val="24"/>
          <w:szCs w:val="24"/>
          <w:lang w:eastAsia="el-GR"/>
        </w:rPr>
      </w:pPr>
      <w:r w:rsidRPr="00344246">
        <w:rPr>
          <w:rFonts w:eastAsia="Times New Roman" w:cstheme="minorHAnsi"/>
          <w:sz w:val="24"/>
          <w:szCs w:val="24"/>
          <w:lang w:eastAsia="el-GR"/>
        </w:rPr>
        <w:t>Κοστούμια: </w:t>
      </w:r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Νίκος </w:t>
      </w:r>
      <w:proofErr w:type="spellStart"/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>Χαρλαύτης</w:t>
      </w:r>
      <w:proofErr w:type="spellEnd"/>
    </w:p>
    <w:p w14:paraId="7B398E5D" w14:textId="77777777" w:rsidR="00180832" w:rsidRPr="00344246" w:rsidRDefault="00180832" w:rsidP="00180832">
      <w:pPr>
        <w:shd w:val="clear" w:color="auto" w:fill="FAFAFA"/>
        <w:spacing w:after="0" w:line="276" w:lineRule="auto"/>
        <w:ind w:firstLine="567"/>
        <w:rPr>
          <w:rFonts w:eastAsia="Times New Roman" w:cstheme="minorHAnsi"/>
          <w:sz w:val="24"/>
          <w:szCs w:val="24"/>
          <w:lang w:eastAsia="el-GR"/>
        </w:rPr>
      </w:pPr>
      <w:r w:rsidRPr="00344246">
        <w:rPr>
          <w:rFonts w:eastAsia="Times New Roman" w:cstheme="minorHAnsi"/>
          <w:sz w:val="24"/>
          <w:szCs w:val="24"/>
          <w:lang w:eastAsia="el-GR"/>
        </w:rPr>
        <w:t>Μουσική: </w:t>
      </w:r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Παναγιώτης </w:t>
      </w:r>
      <w:proofErr w:type="spellStart"/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>Τσεβάς</w:t>
      </w:r>
      <w:proofErr w:type="spellEnd"/>
    </w:p>
    <w:p w14:paraId="6A177953" w14:textId="77777777" w:rsidR="00180832" w:rsidRPr="00344246" w:rsidRDefault="00180832" w:rsidP="00180832">
      <w:pPr>
        <w:shd w:val="clear" w:color="auto" w:fill="FAFAFA"/>
        <w:spacing w:after="0" w:line="276" w:lineRule="auto"/>
        <w:ind w:firstLine="567"/>
        <w:rPr>
          <w:rFonts w:eastAsia="Times New Roman" w:cstheme="minorHAnsi"/>
          <w:sz w:val="24"/>
          <w:szCs w:val="24"/>
          <w:lang w:eastAsia="el-GR"/>
        </w:rPr>
      </w:pPr>
      <w:r w:rsidRPr="00344246">
        <w:rPr>
          <w:rFonts w:eastAsia="Times New Roman" w:cstheme="minorHAnsi"/>
          <w:sz w:val="24"/>
          <w:szCs w:val="24"/>
          <w:lang w:eastAsia="el-GR"/>
        </w:rPr>
        <w:t>Φωτισμοί: </w:t>
      </w:r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Μελίνα </w:t>
      </w:r>
      <w:proofErr w:type="spellStart"/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>Μάσχα</w:t>
      </w:r>
      <w:proofErr w:type="spellEnd"/>
    </w:p>
    <w:p w14:paraId="21964297" w14:textId="77777777" w:rsidR="00180832" w:rsidRPr="00344246" w:rsidRDefault="00180832" w:rsidP="00180832">
      <w:pPr>
        <w:shd w:val="clear" w:color="auto" w:fill="FAFAFA"/>
        <w:spacing w:after="0" w:line="276" w:lineRule="auto"/>
        <w:ind w:left="567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344246">
        <w:rPr>
          <w:rFonts w:eastAsia="Times New Roman" w:cstheme="minorHAnsi"/>
          <w:sz w:val="24"/>
          <w:szCs w:val="24"/>
          <w:lang w:eastAsia="el-GR"/>
        </w:rPr>
        <w:t>Βοηθός σκηνοθέτη: </w:t>
      </w:r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Άννα Μαρία </w:t>
      </w:r>
      <w:proofErr w:type="spellStart"/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>Κατσουλάκη</w:t>
      </w:r>
      <w:proofErr w:type="spellEnd"/>
    </w:p>
    <w:p w14:paraId="1C8561BD" w14:textId="77777777" w:rsidR="00180832" w:rsidRPr="00344246" w:rsidRDefault="00180832" w:rsidP="00180832">
      <w:pPr>
        <w:shd w:val="clear" w:color="auto" w:fill="FAFAFA"/>
        <w:spacing w:after="0" w:line="276" w:lineRule="auto"/>
        <w:ind w:left="567"/>
        <w:rPr>
          <w:rFonts w:eastAsia="Times New Roman" w:cstheme="minorHAnsi"/>
          <w:sz w:val="24"/>
          <w:szCs w:val="24"/>
          <w:lang w:eastAsia="el-GR"/>
        </w:rPr>
      </w:pPr>
      <w:r w:rsidRPr="00344246">
        <w:rPr>
          <w:rFonts w:eastAsia="Times New Roman" w:cstheme="minorHAnsi"/>
          <w:bCs/>
          <w:sz w:val="24"/>
          <w:szCs w:val="24"/>
          <w:lang w:eastAsia="el-GR"/>
        </w:rPr>
        <w:t>Ερμηνεία:</w:t>
      </w:r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Νένα </w:t>
      </w:r>
      <w:proofErr w:type="spellStart"/>
      <w:r w:rsidRPr="00344246">
        <w:rPr>
          <w:rFonts w:eastAsia="Times New Roman" w:cstheme="minorHAnsi"/>
          <w:b/>
          <w:bCs/>
          <w:sz w:val="24"/>
          <w:szCs w:val="24"/>
          <w:lang w:eastAsia="el-GR"/>
        </w:rPr>
        <w:t>Μεντή</w:t>
      </w:r>
      <w:proofErr w:type="spellEnd"/>
    </w:p>
    <w:p w14:paraId="4403630E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5 &amp; 6 Μαρτίου 2027</w:t>
      </w:r>
    </w:p>
    <w:p w14:paraId="50FBF04B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6C3E4FC6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sz w:val="24"/>
          <w:szCs w:val="24"/>
        </w:rPr>
      </w:pPr>
    </w:p>
    <w:p w14:paraId="2D8759AA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Η δολοφονία του Ρότζερ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Άκροϊντ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της Αγκάθα Κρίστι </w:t>
      </w:r>
    </w:p>
    <w:p w14:paraId="3C87969D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b/>
        </w:rPr>
      </w:pPr>
      <w:r w:rsidRPr="00344246">
        <w:rPr>
          <w:rFonts w:cstheme="minorHAnsi"/>
          <w:b/>
          <w:sz w:val="24"/>
          <w:szCs w:val="24"/>
        </w:rPr>
        <w:t>Σε συνεργασία με το Δημοτικό Περιφερειακό Θέατρο</w:t>
      </w:r>
      <w:r w:rsidRPr="00344246">
        <w:rPr>
          <w:rFonts w:cstheme="minorHAnsi"/>
          <w:b/>
        </w:rPr>
        <w:t xml:space="preserve"> </w:t>
      </w:r>
      <w:r w:rsidRPr="00344246">
        <w:rPr>
          <w:rFonts w:cstheme="minorHAnsi"/>
          <w:b/>
          <w:sz w:val="24"/>
          <w:szCs w:val="24"/>
        </w:rPr>
        <w:t>Κρήτης</w:t>
      </w:r>
      <w:r w:rsidRPr="00344246">
        <w:rPr>
          <w:rFonts w:cstheme="minorHAnsi"/>
          <w:b/>
        </w:rPr>
        <w:t xml:space="preserve"> </w:t>
      </w:r>
    </w:p>
    <w:p w14:paraId="38A9E64B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Σκηνοθεσία:</w:t>
      </w:r>
      <w:r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sz w:val="24"/>
          <w:szCs w:val="24"/>
        </w:rPr>
        <w:t>Νικορέστης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sz w:val="24"/>
          <w:szCs w:val="24"/>
        </w:rPr>
        <w:t>Χανιωτάκης</w:t>
      </w:r>
      <w:proofErr w:type="spellEnd"/>
    </w:p>
    <w:p w14:paraId="68F49C3E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28, 29 &amp; 30 Μαΐου 2027</w:t>
      </w:r>
    </w:p>
    <w:p w14:paraId="0B1ADDEE" w14:textId="77777777" w:rsidR="00180832" w:rsidRPr="00344246" w:rsidRDefault="00180832" w:rsidP="00180832">
      <w:pPr>
        <w:pStyle w:val="a3"/>
        <w:spacing w:after="0" w:line="276" w:lineRule="auto"/>
        <w:ind w:left="567" w:firstLine="11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20C09A0D" w14:textId="149F8B10" w:rsidR="00180832" w:rsidRPr="00344246" w:rsidRDefault="00180832">
      <w:pPr>
        <w:rPr>
          <w:rFonts w:cstheme="minorHAnsi"/>
          <w:b/>
          <w:color w:val="5B9BD5" w:themeColor="accent1"/>
          <w:sz w:val="24"/>
          <w:szCs w:val="24"/>
        </w:rPr>
      </w:pPr>
    </w:p>
    <w:p w14:paraId="17E2AD1B" w14:textId="216957CE" w:rsidR="00180832" w:rsidRPr="00344246" w:rsidRDefault="00344246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Σλάβομιρ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Μρόζεκ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="00180832" w:rsidRPr="00344246">
        <w:rPr>
          <w:rFonts w:cstheme="minorHAnsi"/>
          <w:b/>
          <w:color w:val="5B9BD5" w:themeColor="accent1"/>
          <w:sz w:val="24"/>
          <w:szCs w:val="24"/>
        </w:rPr>
        <w:t>- Μεσοπέλαγα</w:t>
      </w:r>
    </w:p>
    <w:p w14:paraId="6E17AA1D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Σκηνοθεσία: </w:t>
      </w:r>
      <w:r w:rsidRPr="00344246">
        <w:rPr>
          <w:rFonts w:cstheme="minorHAnsi"/>
          <w:b/>
          <w:sz w:val="24"/>
          <w:szCs w:val="24"/>
        </w:rPr>
        <w:t xml:space="preserve">Νικολής </w:t>
      </w:r>
      <w:proofErr w:type="spellStart"/>
      <w:r w:rsidRPr="00344246">
        <w:rPr>
          <w:rFonts w:cstheme="minorHAnsi"/>
          <w:b/>
          <w:sz w:val="24"/>
          <w:szCs w:val="24"/>
        </w:rPr>
        <w:t>Αβραμάκης</w:t>
      </w:r>
      <w:proofErr w:type="spellEnd"/>
    </w:p>
    <w:p w14:paraId="1CE61B6A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Μετάφραση:</w:t>
      </w:r>
      <w:r w:rsidRPr="00344246">
        <w:rPr>
          <w:rFonts w:cstheme="minorHAnsi"/>
          <w:b/>
          <w:sz w:val="24"/>
          <w:szCs w:val="24"/>
        </w:rPr>
        <w:t xml:space="preserve"> Κυριακή </w:t>
      </w:r>
      <w:proofErr w:type="spellStart"/>
      <w:r w:rsidRPr="00344246">
        <w:rPr>
          <w:rFonts w:cstheme="minorHAnsi"/>
          <w:b/>
          <w:sz w:val="24"/>
          <w:szCs w:val="24"/>
        </w:rPr>
        <w:t>Καζελίδου</w:t>
      </w:r>
      <w:proofErr w:type="spellEnd"/>
    </w:p>
    <w:p w14:paraId="42B6752B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color w:val="000000" w:themeColor="text1"/>
          <w:sz w:val="24"/>
          <w:szCs w:val="24"/>
        </w:rPr>
      </w:pPr>
      <w:r w:rsidRPr="0034424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Ζωντανή μουσική επί σκηνής: </w:t>
      </w:r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Γιάννης Κιαγιαδάκης</w:t>
      </w:r>
      <w:r w:rsidRPr="00344246">
        <w:rPr>
          <w:rFonts w:cstheme="minorHAnsi"/>
          <w:color w:val="000000" w:themeColor="text1"/>
          <w:sz w:val="24"/>
          <w:szCs w:val="24"/>
        </w:rPr>
        <w:br/>
      </w:r>
      <w:r w:rsidRPr="0034424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Σκηνογραφία - Ενδυματολογία: </w:t>
      </w:r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 xml:space="preserve">Μαρίνα </w:t>
      </w:r>
      <w:proofErr w:type="spellStart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Μουρτζή</w:t>
      </w:r>
      <w:proofErr w:type="spellEnd"/>
    </w:p>
    <w:p w14:paraId="6CB9CD48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color w:val="000000" w:themeColor="text1"/>
          <w:sz w:val="24"/>
          <w:szCs w:val="24"/>
        </w:rPr>
      </w:pPr>
      <w:r w:rsidRPr="0034424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Παίζουν: </w:t>
      </w:r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 xml:space="preserve">Βασίλης </w:t>
      </w:r>
      <w:proofErr w:type="spellStart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Ξενικάκης</w:t>
      </w:r>
      <w:proofErr w:type="spellEnd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 xml:space="preserve">, Νίκος </w:t>
      </w:r>
      <w:proofErr w:type="spellStart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Ανδριγιαννάκης</w:t>
      </w:r>
      <w:proofErr w:type="spellEnd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, Ορφέας Χατζηδημητρίου,</w:t>
      </w:r>
      <w:r w:rsidRPr="0034424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Ιάσονας</w:t>
      </w:r>
      <w:proofErr w:type="spellEnd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 xml:space="preserve"> Χριστοδούλου, Γιάννης </w:t>
      </w:r>
      <w:proofErr w:type="spellStart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Κιαγιαδάκης</w:t>
      </w:r>
      <w:proofErr w:type="spellEnd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 xml:space="preserve">, Νικολής </w:t>
      </w:r>
      <w:proofErr w:type="spellStart"/>
      <w:r w:rsidRPr="00344246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Αβραμάκης</w:t>
      </w:r>
      <w:proofErr w:type="spellEnd"/>
    </w:p>
    <w:p w14:paraId="2F053B1E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23, 24 &amp; 25 Οκτωβρίου 2026</w:t>
      </w:r>
    </w:p>
    <w:p w14:paraId="76B9C064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Πειραματική Σκηνή</w:t>
      </w:r>
    </w:p>
    <w:p w14:paraId="4F16BC01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36375FFC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Ράφτης Κυριών του Ζωρζ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Φεντώ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</w:p>
    <w:p w14:paraId="056A166D" w14:textId="79A381FC" w:rsidR="00180832" w:rsidRPr="00344246" w:rsidRDefault="00180832" w:rsidP="00180832">
      <w:pPr>
        <w:spacing w:after="0" w:line="276" w:lineRule="auto"/>
        <w:ind w:firstLine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Μετάφραση</w:t>
      </w:r>
      <w:r w:rsidR="00A63C4F">
        <w:rPr>
          <w:rFonts w:cstheme="minorHAnsi"/>
          <w:sz w:val="24"/>
          <w:szCs w:val="24"/>
        </w:rPr>
        <w:t xml:space="preserve"> - </w:t>
      </w:r>
      <w:r w:rsidRPr="00344246">
        <w:rPr>
          <w:rFonts w:cstheme="minorHAnsi"/>
          <w:sz w:val="24"/>
          <w:szCs w:val="24"/>
        </w:rPr>
        <w:t xml:space="preserve">διασκευή: </w:t>
      </w:r>
      <w:r w:rsidRPr="00344246">
        <w:rPr>
          <w:rFonts w:cstheme="minorHAnsi"/>
          <w:b/>
          <w:sz w:val="24"/>
          <w:szCs w:val="24"/>
        </w:rPr>
        <w:t>Άννα Βαρβαρέσου Τζόγια</w:t>
      </w:r>
    </w:p>
    <w:p w14:paraId="51EAF8D6" w14:textId="77777777" w:rsidR="00180832" w:rsidRPr="00344246" w:rsidRDefault="00180832" w:rsidP="00180832">
      <w:pPr>
        <w:spacing w:after="0" w:line="276" w:lineRule="auto"/>
        <w:ind w:firstLine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Σκηνοθεσία: </w:t>
      </w:r>
      <w:r w:rsidRPr="00344246">
        <w:rPr>
          <w:rFonts w:cstheme="minorHAnsi"/>
          <w:b/>
          <w:sz w:val="24"/>
          <w:szCs w:val="24"/>
        </w:rPr>
        <w:t xml:space="preserve">Μανώλης </w:t>
      </w:r>
      <w:proofErr w:type="spellStart"/>
      <w:r w:rsidRPr="00344246">
        <w:rPr>
          <w:rFonts w:cstheme="minorHAnsi"/>
          <w:b/>
          <w:sz w:val="24"/>
          <w:szCs w:val="24"/>
        </w:rPr>
        <w:t>Σειραγάκης</w:t>
      </w:r>
      <w:proofErr w:type="spellEnd"/>
    </w:p>
    <w:p w14:paraId="3E590E26" w14:textId="78F0BC89" w:rsidR="00180832" w:rsidRPr="00344246" w:rsidRDefault="00180832" w:rsidP="00180832">
      <w:pPr>
        <w:spacing w:after="0" w:line="276" w:lineRule="auto"/>
        <w:ind w:firstLine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Σκηνικά </w:t>
      </w:r>
      <w:r w:rsidR="00A63C4F">
        <w:rPr>
          <w:rFonts w:cstheme="minorHAnsi"/>
          <w:sz w:val="24"/>
          <w:szCs w:val="24"/>
        </w:rPr>
        <w:t>-</w:t>
      </w:r>
      <w:r w:rsidRPr="00344246">
        <w:rPr>
          <w:rFonts w:cstheme="minorHAnsi"/>
          <w:sz w:val="24"/>
          <w:szCs w:val="24"/>
        </w:rPr>
        <w:t xml:space="preserve"> κοστούμια: </w:t>
      </w:r>
      <w:r w:rsidRPr="00344246">
        <w:rPr>
          <w:rFonts w:cstheme="minorHAnsi"/>
          <w:b/>
          <w:sz w:val="24"/>
          <w:szCs w:val="24"/>
        </w:rPr>
        <w:t xml:space="preserve">Κάλλη </w:t>
      </w:r>
      <w:proofErr w:type="spellStart"/>
      <w:r w:rsidRPr="00344246">
        <w:rPr>
          <w:rFonts w:cstheme="minorHAnsi"/>
          <w:b/>
          <w:sz w:val="24"/>
          <w:szCs w:val="24"/>
        </w:rPr>
        <w:t>Καραδάκη</w:t>
      </w:r>
      <w:proofErr w:type="spellEnd"/>
    </w:p>
    <w:p w14:paraId="79808A90" w14:textId="77777777" w:rsidR="00180832" w:rsidRPr="00344246" w:rsidRDefault="00180832" w:rsidP="00180832">
      <w:pPr>
        <w:spacing w:after="0" w:line="276" w:lineRule="auto"/>
        <w:ind w:firstLine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Φωτισμοί: </w:t>
      </w:r>
      <w:r w:rsidRPr="00344246">
        <w:rPr>
          <w:rFonts w:cstheme="minorHAnsi"/>
          <w:b/>
          <w:sz w:val="24"/>
          <w:szCs w:val="24"/>
        </w:rPr>
        <w:t xml:space="preserve">Μιχάλης </w:t>
      </w:r>
      <w:proofErr w:type="spellStart"/>
      <w:r w:rsidRPr="00344246">
        <w:rPr>
          <w:rFonts w:cstheme="minorHAnsi"/>
          <w:b/>
          <w:sz w:val="24"/>
          <w:szCs w:val="24"/>
        </w:rPr>
        <w:t>Ξηραδάκης</w:t>
      </w:r>
      <w:proofErr w:type="spellEnd"/>
    </w:p>
    <w:p w14:paraId="5350B072" w14:textId="77777777" w:rsidR="00180832" w:rsidRPr="00344246" w:rsidRDefault="00180832" w:rsidP="00180832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Ηθοποιοί: </w:t>
      </w:r>
      <w:r w:rsidRPr="00344246">
        <w:rPr>
          <w:rFonts w:cstheme="minorHAnsi"/>
          <w:b/>
          <w:sz w:val="24"/>
          <w:szCs w:val="24"/>
        </w:rPr>
        <w:t xml:space="preserve">Αντώνης </w:t>
      </w:r>
      <w:proofErr w:type="spellStart"/>
      <w:r w:rsidRPr="00344246">
        <w:rPr>
          <w:rFonts w:cstheme="minorHAnsi"/>
          <w:b/>
          <w:sz w:val="24"/>
          <w:szCs w:val="24"/>
        </w:rPr>
        <w:t>Βαμιεδάκης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, Νίκος </w:t>
      </w:r>
      <w:proofErr w:type="spellStart"/>
      <w:r w:rsidRPr="00344246">
        <w:rPr>
          <w:rFonts w:cstheme="minorHAnsi"/>
          <w:b/>
          <w:sz w:val="24"/>
          <w:szCs w:val="24"/>
        </w:rPr>
        <w:t>Βαράκης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, Δημήτρης Βαρελάς, Θωμαΐς Καστάνη, Μαρία Βασιλειάδου, Γιάννης Χατζηβασιλείου, Μελίνα Μεταξά, </w:t>
      </w:r>
      <w:proofErr w:type="spellStart"/>
      <w:r w:rsidRPr="00344246">
        <w:rPr>
          <w:rFonts w:cstheme="minorHAnsi"/>
          <w:b/>
          <w:sz w:val="24"/>
          <w:szCs w:val="24"/>
        </w:rPr>
        <w:t>Κάλλια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sz w:val="24"/>
          <w:szCs w:val="24"/>
        </w:rPr>
        <w:t>Παπασυμεών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, Εμμανουέλα </w:t>
      </w:r>
      <w:proofErr w:type="spellStart"/>
      <w:r w:rsidRPr="00344246">
        <w:rPr>
          <w:rFonts w:cstheme="minorHAnsi"/>
          <w:b/>
          <w:sz w:val="24"/>
          <w:szCs w:val="24"/>
        </w:rPr>
        <w:t>Σαλάι</w:t>
      </w:r>
      <w:proofErr w:type="spellEnd"/>
    </w:p>
    <w:p w14:paraId="598DE240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14 Μαρτίου 2027</w:t>
      </w:r>
    </w:p>
    <w:p w14:paraId="332D8D1D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Πειραματική Σκηνή</w:t>
      </w:r>
    </w:p>
    <w:p w14:paraId="758B5F88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7EDCE7FA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Σονάτες του Σεληνόφωτος</w:t>
      </w:r>
    </w:p>
    <w:p w14:paraId="7BBC6085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Η «Σονάτα του Σεληνόφωτος» του Γιάννη Ρίτσου συνομιλεί με τις σονάτες για πιάνο του Λ. Β. Μπετόβεν</w:t>
      </w:r>
    </w:p>
    <w:p w14:paraId="04CFD484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Σκηνοθεσία: </w:t>
      </w:r>
      <w:r w:rsidRPr="00344246">
        <w:rPr>
          <w:rFonts w:cstheme="minorHAnsi"/>
          <w:b/>
          <w:sz w:val="24"/>
          <w:szCs w:val="24"/>
        </w:rPr>
        <w:t>Σοφία Δερμιτζάκη</w:t>
      </w:r>
    </w:p>
    <w:p w14:paraId="34188BB8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Ερμηνεία:</w:t>
      </w:r>
      <w:r w:rsidRPr="00344246">
        <w:rPr>
          <w:rFonts w:cstheme="minorHAnsi"/>
          <w:b/>
          <w:sz w:val="24"/>
          <w:szCs w:val="24"/>
        </w:rPr>
        <w:t xml:space="preserve"> Νικολέτα </w:t>
      </w:r>
      <w:proofErr w:type="spellStart"/>
      <w:r w:rsidRPr="00344246">
        <w:rPr>
          <w:rFonts w:cstheme="minorHAnsi"/>
          <w:b/>
          <w:sz w:val="24"/>
          <w:szCs w:val="24"/>
        </w:rPr>
        <w:t>Δάφνου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, Αντώνης </w:t>
      </w:r>
      <w:proofErr w:type="spellStart"/>
      <w:r w:rsidRPr="00344246">
        <w:rPr>
          <w:rFonts w:cstheme="minorHAnsi"/>
          <w:b/>
          <w:sz w:val="24"/>
          <w:szCs w:val="24"/>
        </w:rPr>
        <w:t>Περαντωνάκης</w:t>
      </w:r>
      <w:proofErr w:type="spellEnd"/>
    </w:p>
    <w:p w14:paraId="2CB4DB6D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Πιάνο: Κωνσταντίνος Κατσούλης</w:t>
      </w:r>
    </w:p>
    <w:p w14:paraId="3152A650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Σκηνικά/Κοστούμια: Άννα </w:t>
      </w:r>
      <w:proofErr w:type="spellStart"/>
      <w:r w:rsidRPr="00344246">
        <w:rPr>
          <w:rFonts w:cstheme="minorHAnsi"/>
          <w:b/>
          <w:sz w:val="24"/>
          <w:szCs w:val="24"/>
        </w:rPr>
        <w:t>Μαχαιριανάκη</w:t>
      </w:r>
      <w:proofErr w:type="spellEnd"/>
    </w:p>
    <w:p w14:paraId="4AC30A00" w14:textId="77777777" w:rsidR="00180832" w:rsidRPr="00344246" w:rsidRDefault="00180832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8 &amp; 9 Μαΐου 2027</w:t>
      </w:r>
    </w:p>
    <w:p w14:paraId="5F31F351" w14:textId="47D8A922" w:rsidR="00180832" w:rsidRPr="009B3806" w:rsidRDefault="00180832" w:rsidP="009B380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0B4F54DF" w14:textId="4636242F" w:rsidR="00180832" w:rsidRPr="00344246" w:rsidRDefault="008536B4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Κύκλος | Χορός</w:t>
      </w:r>
    </w:p>
    <w:p w14:paraId="6306AD5D" w14:textId="38047170" w:rsidR="008536B4" w:rsidRPr="00344246" w:rsidRDefault="000F4F6F" w:rsidP="00180832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b/>
          <w:bCs/>
          <w:color w:val="5B9BD5" w:themeColor="accent1"/>
          <w:sz w:val="24"/>
          <w:szCs w:val="24"/>
        </w:rPr>
        <w:t>Βραδιά</w:t>
      </w:r>
      <w:r w:rsidR="008536B4" w:rsidRPr="00344246">
        <w:rPr>
          <w:rFonts w:cstheme="minorHAnsi"/>
          <w:b/>
          <w:bCs/>
          <w:color w:val="5B9BD5" w:themeColor="accent1"/>
          <w:sz w:val="24"/>
          <w:szCs w:val="24"/>
        </w:rPr>
        <w:t xml:space="preserve"> Νέων Χορογράφων </w:t>
      </w:r>
    </w:p>
    <w:p w14:paraId="1235C1B9" w14:textId="215461B6" w:rsidR="008536B4" w:rsidRPr="00344246" w:rsidRDefault="00725735" w:rsidP="00180832">
      <w:pPr>
        <w:spacing w:after="0" w:line="276" w:lineRule="auto"/>
        <w:ind w:left="567"/>
        <w:rPr>
          <w:rFonts w:cstheme="minorHAnsi"/>
          <w:bCs/>
          <w:sz w:val="24"/>
          <w:szCs w:val="24"/>
        </w:rPr>
      </w:pPr>
      <w:r w:rsidRPr="00344246">
        <w:rPr>
          <w:rFonts w:cstheme="minorHAnsi"/>
          <w:bCs/>
          <w:sz w:val="24"/>
          <w:szCs w:val="24"/>
        </w:rPr>
        <w:t>Πρωτότυπα έργα σύγχρονου χορού με ανερχόμενους νέους</w:t>
      </w:r>
      <w:r w:rsidR="008536B4" w:rsidRPr="00344246">
        <w:rPr>
          <w:rFonts w:cstheme="minorHAnsi"/>
          <w:bCs/>
          <w:sz w:val="24"/>
          <w:szCs w:val="24"/>
        </w:rPr>
        <w:t xml:space="preserve"> ταλαντούχο</w:t>
      </w:r>
      <w:r w:rsidRPr="00344246">
        <w:rPr>
          <w:rFonts w:cstheme="minorHAnsi"/>
          <w:bCs/>
          <w:sz w:val="24"/>
          <w:szCs w:val="24"/>
        </w:rPr>
        <w:t xml:space="preserve">υς </w:t>
      </w:r>
      <w:r w:rsidR="008536B4" w:rsidRPr="00344246">
        <w:rPr>
          <w:rFonts w:cstheme="minorHAnsi"/>
          <w:bCs/>
          <w:sz w:val="24"/>
          <w:szCs w:val="24"/>
        </w:rPr>
        <w:t>χορευτές και χορογράφο</w:t>
      </w:r>
      <w:r w:rsidR="00344246">
        <w:rPr>
          <w:rFonts w:cstheme="minorHAnsi"/>
          <w:bCs/>
          <w:sz w:val="24"/>
          <w:szCs w:val="24"/>
        </w:rPr>
        <w:t>υς</w:t>
      </w:r>
      <w:r w:rsidR="008536B4" w:rsidRPr="00344246">
        <w:rPr>
          <w:rFonts w:cstheme="minorHAnsi"/>
          <w:bCs/>
          <w:sz w:val="24"/>
          <w:szCs w:val="24"/>
        </w:rPr>
        <w:t xml:space="preserve"> από την Κρήτη</w:t>
      </w:r>
    </w:p>
    <w:p w14:paraId="1BCD9BC7" w14:textId="2A97E3F0" w:rsidR="00725735" w:rsidRPr="00344246" w:rsidRDefault="009506EE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9 Ιανουαρίου 2027</w:t>
      </w:r>
    </w:p>
    <w:p w14:paraId="381431E3" w14:textId="721E9F2E" w:rsidR="00725735" w:rsidRPr="00344246" w:rsidRDefault="008536B4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color w:val="000000"/>
          <w:position w:val="2"/>
          <w:sz w:val="24"/>
          <w:szCs w:val="24"/>
          <w:shd w:val="clear" w:color="auto" w:fill="FFFFFF"/>
          <w14:ligatures w14:val="standard"/>
        </w:rPr>
        <w:t>Αίθουσα «Ανδρέας και Μαρία Καλοκαιρινού»</w:t>
      </w:r>
    </w:p>
    <w:p w14:paraId="104F0330" w14:textId="77777777" w:rsidR="00725735" w:rsidRPr="00344246" w:rsidRDefault="00725735" w:rsidP="00180832">
      <w:pPr>
        <w:pStyle w:val="a3"/>
        <w:spacing w:after="0"/>
        <w:ind w:left="567"/>
        <w:rPr>
          <w:rFonts w:cstheme="minorHAnsi"/>
          <w:bCs/>
          <w:sz w:val="24"/>
          <w:szCs w:val="24"/>
        </w:rPr>
      </w:pPr>
    </w:p>
    <w:p w14:paraId="75499587" w14:textId="74ACEFF2" w:rsidR="008536B4" w:rsidRPr="00344246" w:rsidRDefault="009506EE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Βραδιά Χορού</w:t>
      </w:r>
    </w:p>
    <w:p w14:paraId="22FA5940" w14:textId="77777777" w:rsidR="008536B4" w:rsidRPr="00344246" w:rsidRDefault="008536B4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Βραδιά χορού με νέους ταλαντούχους χορευτές από όλη την Κρήτη</w:t>
      </w:r>
    </w:p>
    <w:p w14:paraId="297E14DF" w14:textId="30923641" w:rsidR="009506EE" w:rsidRPr="00344246" w:rsidRDefault="009506EE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σε μουσική του </w:t>
      </w:r>
      <w:proofErr w:type="spellStart"/>
      <w:r w:rsidRPr="00344246">
        <w:rPr>
          <w:rFonts w:cstheme="minorHAnsi"/>
          <w:b/>
          <w:sz w:val="24"/>
          <w:szCs w:val="24"/>
        </w:rPr>
        <w:t>Άστορ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sz w:val="24"/>
          <w:szCs w:val="24"/>
        </w:rPr>
        <w:t>Πιατσόλα</w:t>
      </w:r>
      <w:proofErr w:type="spellEnd"/>
    </w:p>
    <w:p w14:paraId="036922C4" w14:textId="7E13C9C3" w:rsidR="008536B4" w:rsidRPr="00344246" w:rsidRDefault="00725735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Καλλιτεχνική - </w:t>
      </w:r>
      <w:r w:rsidR="008536B4" w:rsidRPr="00344246">
        <w:rPr>
          <w:rFonts w:cstheme="minorHAnsi"/>
          <w:sz w:val="24"/>
          <w:szCs w:val="24"/>
        </w:rPr>
        <w:t xml:space="preserve">Χορογραφική επιμέλεια: </w:t>
      </w:r>
      <w:r w:rsidR="008536B4" w:rsidRPr="00344246">
        <w:rPr>
          <w:rFonts w:cstheme="minorHAnsi"/>
          <w:b/>
          <w:sz w:val="24"/>
          <w:szCs w:val="24"/>
        </w:rPr>
        <w:t xml:space="preserve">Μαρία </w:t>
      </w:r>
      <w:proofErr w:type="spellStart"/>
      <w:r w:rsidR="008536B4" w:rsidRPr="00344246">
        <w:rPr>
          <w:rFonts w:cstheme="minorHAnsi"/>
          <w:b/>
          <w:sz w:val="24"/>
          <w:szCs w:val="24"/>
        </w:rPr>
        <w:t>Κουσουνή</w:t>
      </w:r>
      <w:proofErr w:type="spellEnd"/>
    </w:p>
    <w:p w14:paraId="73676063" w14:textId="77777777" w:rsidR="008536B4" w:rsidRDefault="008536B4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Μουσική διεύθυνση: </w:t>
      </w:r>
      <w:r w:rsidRPr="00344246">
        <w:rPr>
          <w:rFonts w:cstheme="minorHAnsi"/>
          <w:b/>
          <w:sz w:val="24"/>
          <w:szCs w:val="24"/>
        </w:rPr>
        <w:t>Γιάννης Πρωτόπαπας</w:t>
      </w:r>
    </w:p>
    <w:p w14:paraId="5DDD5DA2" w14:textId="508EEF60" w:rsidR="009B3806" w:rsidRPr="00344246" w:rsidRDefault="009B3806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Μικρό Ορχηστρικό Σύνολο </w:t>
      </w:r>
    </w:p>
    <w:p w14:paraId="5FE9B617" w14:textId="26C6ED55" w:rsidR="008536B4" w:rsidRPr="00344246" w:rsidRDefault="00E53272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26 &amp; 27</w:t>
      </w:r>
      <w:r w:rsidR="009506EE" w:rsidRPr="00344246">
        <w:rPr>
          <w:rFonts w:cstheme="minorHAnsi"/>
          <w:b/>
          <w:color w:val="5B9BD5" w:themeColor="accent1"/>
          <w:sz w:val="24"/>
          <w:szCs w:val="24"/>
        </w:rPr>
        <w:t xml:space="preserve"> Φεβρουαρίου 2027</w:t>
      </w:r>
    </w:p>
    <w:p w14:paraId="26233A89" w14:textId="1A505AD3" w:rsidR="00645656" w:rsidRPr="00344246" w:rsidRDefault="008536B4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303953A7" w14:textId="77777777" w:rsidR="00180832" w:rsidRPr="00344246" w:rsidRDefault="00180832" w:rsidP="00180832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285E7974" w14:textId="4507E69D" w:rsidR="00180832" w:rsidRPr="00344246" w:rsidRDefault="00CD2613" w:rsidP="00282A11">
      <w:pPr>
        <w:spacing w:line="276" w:lineRule="auto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Κύκλος | Αφιέρωμα</w:t>
      </w:r>
    </w:p>
    <w:p w14:paraId="199B8E66" w14:textId="77777777" w:rsidR="00CD2613" w:rsidRPr="00344246" w:rsidRDefault="00CD2613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Γιάννης Μαρκόπουλος</w:t>
      </w:r>
    </w:p>
    <w:p w14:paraId="7FB2A27D" w14:textId="77777777" w:rsidR="00CD2613" w:rsidRPr="00344246" w:rsidRDefault="00CD2613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«Ελεύθεροι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Πολιορκημένοι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>»</w:t>
      </w:r>
    </w:p>
    <w:p w14:paraId="03108189" w14:textId="77777777" w:rsidR="00CD2613" w:rsidRPr="00344246" w:rsidRDefault="00CD2613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Μουσική διεύθυνση: </w:t>
      </w:r>
      <w:r w:rsidRPr="00344246">
        <w:rPr>
          <w:rFonts w:cstheme="minorHAnsi"/>
          <w:b/>
          <w:sz w:val="24"/>
          <w:szCs w:val="24"/>
        </w:rPr>
        <w:t xml:space="preserve">Γιώργος </w:t>
      </w:r>
      <w:proofErr w:type="spellStart"/>
      <w:r w:rsidRPr="00344246">
        <w:rPr>
          <w:rFonts w:cstheme="minorHAnsi"/>
          <w:b/>
          <w:sz w:val="24"/>
          <w:szCs w:val="24"/>
        </w:rPr>
        <w:t>Κουντούρης</w:t>
      </w:r>
      <w:proofErr w:type="spellEnd"/>
    </w:p>
    <w:p w14:paraId="2B461C71" w14:textId="77777777" w:rsidR="00CD2613" w:rsidRPr="00344246" w:rsidRDefault="00CD2613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Συμφωνική Ορχήστρα Νέων Κύπρου</w:t>
      </w:r>
    </w:p>
    <w:p w14:paraId="760078AD" w14:textId="0125AEAE" w:rsidR="00CD2613" w:rsidRPr="00344246" w:rsidRDefault="00CD2613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Ερμηνεύουν: </w:t>
      </w:r>
      <w:r w:rsidR="00271E04" w:rsidRPr="00344246">
        <w:rPr>
          <w:rFonts w:cstheme="minorHAnsi"/>
          <w:b/>
          <w:sz w:val="24"/>
          <w:szCs w:val="24"/>
        </w:rPr>
        <w:t>Λευτέρης Καλλέργης</w:t>
      </w:r>
      <w:r w:rsidR="00271E04" w:rsidRPr="00271E04">
        <w:rPr>
          <w:rFonts w:cstheme="minorHAnsi"/>
          <w:b/>
          <w:sz w:val="24"/>
          <w:szCs w:val="24"/>
        </w:rPr>
        <w:t xml:space="preserve">, </w:t>
      </w:r>
      <w:r w:rsidR="00271E04" w:rsidRPr="00344246">
        <w:rPr>
          <w:rFonts w:cstheme="minorHAnsi"/>
          <w:b/>
          <w:sz w:val="24"/>
          <w:szCs w:val="24"/>
        </w:rPr>
        <w:t>Αντών</w:t>
      </w:r>
      <w:r w:rsidR="00271E04">
        <w:rPr>
          <w:rFonts w:cstheme="minorHAnsi"/>
          <w:b/>
          <w:sz w:val="24"/>
          <w:szCs w:val="24"/>
        </w:rPr>
        <w:t>ης</w:t>
      </w:r>
      <w:r w:rsidR="00271E04"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="00271E04" w:rsidRPr="00344246">
        <w:rPr>
          <w:rFonts w:cstheme="minorHAnsi"/>
          <w:b/>
          <w:sz w:val="24"/>
          <w:szCs w:val="24"/>
        </w:rPr>
        <w:t>Πλαΐτης</w:t>
      </w:r>
      <w:proofErr w:type="spellEnd"/>
      <w:r w:rsidR="00271E04" w:rsidRPr="00344246">
        <w:rPr>
          <w:rFonts w:cstheme="minorHAnsi"/>
          <w:b/>
          <w:sz w:val="24"/>
          <w:szCs w:val="24"/>
        </w:rPr>
        <w:t xml:space="preserve">, Διονύσης </w:t>
      </w:r>
      <w:proofErr w:type="spellStart"/>
      <w:r w:rsidR="00271E04" w:rsidRPr="00344246">
        <w:rPr>
          <w:rFonts w:cstheme="minorHAnsi"/>
          <w:b/>
          <w:sz w:val="24"/>
          <w:szCs w:val="24"/>
        </w:rPr>
        <w:t>Σούρμπης</w:t>
      </w:r>
      <w:proofErr w:type="spellEnd"/>
      <w:r w:rsidR="00271E04" w:rsidRPr="00344246">
        <w:rPr>
          <w:rFonts w:cstheme="minorHAnsi"/>
          <w:b/>
          <w:sz w:val="24"/>
          <w:szCs w:val="24"/>
        </w:rPr>
        <w:t xml:space="preserve">, </w:t>
      </w:r>
      <w:r w:rsidR="00454262" w:rsidRPr="00344246">
        <w:rPr>
          <w:rFonts w:cstheme="minorHAnsi"/>
          <w:b/>
          <w:sz w:val="24"/>
          <w:szCs w:val="24"/>
        </w:rPr>
        <w:t>Μαρία</w:t>
      </w:r>
      <w:r w:rsidR="00F22B10"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="00F22B10" w:rsidRPr="00344246">
        <w:rPr>
          <w:rFonts w:cstheme="minorHAnsi"/>
          <w:b/>
          <w:sz w:val="24"/>
          <w:szCs w:val="24"/>
        </w:rPr>
        <w:t>Τζομπανάκη</w:t>
      </w:r>
      <w:proofErr w:type="spellEnd"/>
    </w:p>
    <w:p w14:paraId="136BA1F7" w14:textId="53435856" w:rsidR="004E29C8" w:rsidRPr="00344246" w:rsidRDefault="00F54F10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Μικτή Χορωδία Περιφερειακής Ενότητας Ηρακλείου</w:t>
      </w:r>
    </w:p>
    <w:p w14:paraId="2F34FE0A" w14:textId="615A9B47" w:rsidR="00920850" w:rsidRPr="00344246" w:rsidRDefault="00920850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Διεύθυνση χορωδίας:</w:t>
      </w:r>
      <w:r w:rsidRPr="00344246">
        <w:rPr>
          <w:rFonts w:cstheme="minorHAnsi"/>
          <w:b/>
          <w:sz w:val="24"/>
          <w:szCs w:val="24"/>
        </w:rPr>
        <w:t xml:space="preserve"> Λένα Χατζηγεωργίου</w:t>
      </w:r>
    </w:p>
    <w:p w14:paraId="23DF9427" w14:textId="476D1695" w:rsidR="00F54F10" w:rsidRPr="00344246" w:rsidRDefault="00F54F10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Μικτή Χορωδία Δήμου Ηρακλείου </w:t>
      </w:r>
    </w:p>
    <w:p w14:paraId="3F08224D" w14:textId="6290221E" w:rsidR="00F54F10" w:rsidRPr="00344246" w:rsidRDefault="00F54F10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Διεύθυνση </w:t>
      </w:r>
      <w:r w:rsidR="00920850" w:rsidRPr="00344246">
        <w:rPr>
          <w:rFonts w:cstheme="minorHAnsi"/>
          <w:sz w:val="24"/>
          <w:szCs w:val="24"/>
        </w:rPr>
        <w:t>χορωδίας:</w:t>
      </w:r>
      <w:r w:rsidR="00920850" w:rsidRPr="00344246">
        <w:rPr>
          <w:rFonts w:cstheme="minorHAnsi"/>
          <w:b/>
          <w:sz w:val="24"/>
          <w:szCs w:val="24"/>
        </w:rPr>
        <w:t xml:space="preserve"> Γιάννης Κιαγιαδάκης</w:t>
      </w:r>
    </w:p>
    <w:p w14:paraId="694F8C3A" w14:textId="77777777" w:rsidR="00CD2613" w:rsidRPr="00344246" w:rsidRDefault="00CD2613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23 Μαρτίου 2027</w:t>
      </w:r>
    </w:p>
    <w:p w14:paraId="2D80FAF1" w14:textId="355158B0" w:rsidR="00861855" w:rsidRPr="00344246" w:rsidRDefault="00CD2613" w:rsidP="00180832">
      <w:pPr>
        <w:spacing w:after="0" w:line="276" w:lineRule="auto"/>
        <w:ind w:firstLine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3174CE88" w14:textId="77777777" w:rsidR="00180832" w:rsidRPr="00344246" w:rsidRDefault="00180832" w:rsidP="00180832">
      <w:pPr>
        <w:spacing w:after="0"/>
        <w:rPr>
          <w:rFonts w:cstheme="minorHAnsi"/>
          <w:b/>
          <w:sz w:val="24"/>
          <w:szCs w:val="24"/>
        </w:rPr>
      </w:pPr>
    </w:p>
    <w:p w14:paraId="387BFF41" w14:textId="3864AF21" w:rsidR="00180832" w:rsidRPr="00344246" w:rsidRDefault="00883114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Κύκλος | Διάσημα έργα</w:t>
      </w:r>
    </w:p>
    <w:p w14:paraId="7F52080C" w14:textId="5CD35257" w:rsidR="00FB583A" w:rsidRPr="00344246" w:rsidRDefault="00CB0543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Ρεσιτάλ του πολυβραβευμένου και διεθνούς αναγνωρισμένου πιανίστα </w:t>
      </w:r>
      <w:r w:rsidRPr="00344246">
        <w:rPr>
          <w:rFonts w:cstheme="minorHAnsi"/>
          <w:b/>
          <w:color w:val="5B9BD5" w:themeColor="accent1"/>
          <w:sz w:val="24"/>
          <w:szCs w:val="24"/>
          <w:lang w:val="en-US"/>
        </w:rPr>
        <w:t>Nikolay</w:t>
      </w: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Pr="00344246">
        <w:rPr>
          <w:rFonts w:cstheme="minorHAnsi"/>
          <w:b/>
          <w:color w:val="5B9BD5" w:themeColor="accent1"/>
          <w:sz w:val="24"/>
          <w:szCs w:val="24"/>
          <w:lang w:val="en-US"/>
        </w:rPr>
        <w:t>Luganski</w:t>
      </w: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</w:p>
    <w:p w14:paraId="0720FF46" w14:textId="3FE2D730" w:rsidR="00561147" w:rsidRPr="00344246" w:rsidRDefault="00561147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Ερμηνεία: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Nikolay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Luganski</w:t>
      </w:r>
    </w:p>
    <w:p w14:paraId="14BABA63" w14:textId="5E75A892" w:rsidR="00561147" w:rsidRPr="00344246" w:rsidRDefault="00561147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21 </w:t>
      </w:r>
      <w:r w:rsidR="008708F9" w:rsidRPr="00344246">
        <w:rPr>
          <w:rFonts w:cstheme="minorHAnsi"/>
          <w:b/>
          <w:color w:val="5B9BD5" w:themeColor="accent1"/>
          <w:sz w:val="24"/>
          <w:szCs w:val="24"/>
        </w:rPr>
        <w:t>Νοεμβρίου 2026</w:t>
      </w:r>
    </w:p>
    <w:p w14:paraId="7588408B" w14:textId="77777777" w:rsidR="00561147" w:rsidRDefault="00561147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40A9FC38" w14:textId="77777777" w:rsidR="00282A11" w:rsidRPr="00344246" w:rsidRDefault="00282A11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4325EB7A" w14:textId="77777777" w:rsidR="00E50FFC" w:rsidRPr="00344246" w:rsidRDefault="00E50FFC" w:rsidP="00180832">
      <w:pPr>
        <w:pStyle w:val="a3"/>
        <w:spacing w:after="0" w:line="276" w:lineRule="auto"/>
        <w:ind w:left="567"/>
        <w:rPr>
          <w:rFonts w:eastAsia="Times New Roman" w:cstheme="minorHAnsi"/>
          <w:b/>
          <w:color w:val="5B9BD5" w:themeColor="accent1"/>
          <w:sz w:val="24"/>
          <w:szCs w:val="24"/>
        </w:rPr>
      </w:pPr>
      <w:r w:rsidRPr="00344246">
        <w:rPr>
          <w:rFonts w:eastAsia="Times New Roman" w:cstheme="minorHAnsi"/>
          <w:b/>
          <w:color w:val="5B9BD5" w:themeColor="accent1"/>
          <w:sz w:val="24"/>
          <w:szCs w:val="24"/>
        </w:rPr>
        <w:t>Καρναβάλι των ζώων – Πέτρος και Λύκος</w:t>
      </w:r>
    </w:p>
    <w:p w14:paraId="20C7905F" w14:textId="3EC73B75" w:rsidR="00E50FFC" w:rsidRPr="00417DAE" w:rsidRDefault="00E50FFC" w:rsidP="00180832">
      <w:pPr>
        <w:pStyle w:val="a3"/>
        <w:spacing w:after="0" w:line="276" w:lineRule="auto"/>
        <w:ind w:left="567"/>
        <w:rPr>
          <w:rFonts w:eastAsia="Times New Roman" w:cstheme="minorHAnsi"/>
          <w:b/>
          <w:sz w:val="24"/>
          <w:szCs w:val="24"/>
        </w:rPr>
      </w:pPr>
      <w:r w:rsidRPr="00417DAE">
        <w:rPr>
          <w:rFonts w:eastAsia="Times New Roman" w:cstheme="minorHAnsi"/>
          <w:b/>
          <w:sz w:val="24"/>
          <w:szCs w:val="24"/>
        </w:rPr>
        <w:t>Μικρό Ορχηστρικό Σύνολο</w:t>
      </w:r>
    </w:p>
    <w:p w14:paraId="22FA5951" w14:textId="77777777" w:rsidR="00E50FFC" w:rsidRPr="00344246" w:rsidRDefault="00E50FFC" w:rsidP="00180832">
      <w:pPr>
        <w:pStyle w:val="a3"/>
        <w:spacing w:after="0" w:line="276" w:lineRule="auto"/>
        <w:ind w:left="567"/>
        <w:rPr>
          <w:rFonts w:eastAsia="Times New Roman" w:cstheme="minorHAnsi"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 xml:space="preserve">Μουσική διεύθυνση: </w:t>
      </w:r>
      <w:r w:rsidRPr="00344246">
        <w:rPr>
          <w:rFonts w:eastAsia="Times New Roman" w:cstheme="minorHAnsi"/>
          <w:b/>
          <w:sz w:val="24"/>
          <w:szCs w:val="24"/>
        </w:rPr>
        <w:t>Γιάννης Πρωτόπαπας</w:t>
      </w:r>
    </w:p>
    <w:p w14:paraId="794132DE" w14:textId="2194A1E9" w:rsidR="00E50FFC" w:rsidRPr="00344246" w:rsidRDefault="00E50FFC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13 Φεβρουαρίου </w:t>
      </w:r>
      <w:r w:rsidR="004D42DC" w:rsidRPr="00344246">
        <w:rPr>
          <w:rFonts w:cstheme="minorHAnsi"/>
          <w:b/>
          <w:color w:val="5B9BD5" w:themeColor="accent1"/>
          <w:sz w:val="24"/>
          <w:szCs w:val="24"/>
        </w:rPr>
        <w:t>2027</w:t>
      </w:r>
    </w:p>
    <w:p w14:paraId="55496290" w14:textId="77777777" w:rsidR="00E50FFC" w:rsidRPr="00344246" w:rsidRDefault="00E50FFC" w:rsidP="00180832">
      <w:pPr>
        <w:pStyle w:val="a3"/>
        <w:spacing w:after="0" w:line="276" w:lineRule="auto"/>
        <w:ind w:left="567"/>
        <w:rPr>
          <w:rFonts w:cstheme="minorHAnsi"/>
          <w:bCs/>
          <w:sz w:val="24"/>
          <w:szCs w:val="24"/>
        </w:rPr>
      </w:pPr>
      <w:r w:rsidRPr="00344246">
        <w:rPr>
          <w:rFonts w:cstheme="minorHAnsi"/>
          <w:bCs/>
          <w:sz w:val="24"/>
          <w:szCs w:val="24"/>
        </w:rPr>
        <w:t>Αίθουσα «Ανδρέας και Μαρία Καλοκαιρινού»</w:t>
      </w:r>
    </w:p>
    <w:p w14:paraId="38983B40" w14:textId="77777777" w:rsidR="00E50FFC" w:rsidRPr="00344246" w:rsidRDefault="00E50FFC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2751ED99" w14:textId="543DD8A5" w:rsidR="00180832" w:rsidRPr="00344246" w:rsidRDefault="00AC2FE8" w:rsidP="00282A11">
      <w:pPr>
        <w:spacing w:line="276" w:lineRule="auto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Κύκλος | </w:t>
      </w:r>
      <w:r w:rsidR="00A22330" w:rsidRPr="00344246">
        <w:rPr>
          <w:rFonts w:cstheme="minorHAnsi"/>
          <w:b/>
          <w:sz w:val="24"/>
          <w:szCs w:val="24"/>
        </w:rPr>
        <w:t>Εορταστικές εκδηλώσεις</w:t>
      </w:r>
    </w:p>
    <w:p w14:paraId="62F0654F" w14:textId="204553A5" w:rsidR="00A22330" w:rsidRPr="00344246" w:rsidRDefault="00A22330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Πρωτοχρονιάτικη Συναυλία με την </w:t>
      </w:r>
      <w:r w:rsidR="000A562A" w:rsidRPr="00344246">
        <w:rPr>
          <w:rFonts w:cstheme="minorHAnsi"/>
          <w:b/>
          <w:color w:val="5B9BD5" w:themeColor="accent1"/>
          <w:sz w:val="24"/>
          <w:szCs w:val="24"/>
        </w:rPr>
        <w:t>Συμφωνική Ορχήστρα</w:t>
      </w:r>
      <w:r w:rsidR="00D176F0" w:rsidRPr="00344246">
        <w:rPr>
          <w:rFonts w:cstheme="minorHAnsi"/>
          <w:b/>
          <w:color w:val="5B9BD5" w:themeColor="accent1"/>
          <w:sz w:val="24"/>
          <w:szCs w:val="24"/>
        </w:rPr>
        <w:t xml:space="preserve"> της Κύπρου</w:t>
      </w: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</w:p>
    <w:p w14:paraId="3B6B6F1A" w14:textId="77777777" w:rsidR="00A22330" w:rsidRPr="00344246" w:rsidRDefault="00A22330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Μουσική διεύθυνση: </w:t>
      </w:r>
      <w:r w:rsidRPr="00344246">
        <w:rPr>
          <w:rFonts w:cstheme="minorHAnsi"/>
          <w:b/>
          <w:sz w:val="24"/>
          <w:szCs w:val="24"/>
        </w:rPr>
        <w:t>Μύρων Μιχαηλίδης</w:t>
      </w:r>
    </w:p>
    <w:p w14:paraId="0DC24B0A" w14:textId="3DBF6DEB" w:rsidR="00D176F0" w:rsidRPr="00344246" w:rsidRDefault="00D176F0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Συμφωνική Ορχήστρα Κύπρου</w:t>
      </w:r>
    </w:p>
    <w:p w14:paraId="29FF36B0" w14:textId="052A3867" w:rsidR="000A562A" w:rsidRPr="00344246" w:rsidRDefault="000A562A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Υψίφωνος: </w:t>
      </w:r>
      <w:proofErr w:type="spellStart"/>
      <w:r w:rsidRPr="00344246">
        <w:rPr>
          <w:rFonts w:cstheme="minorHAnsi"/>
          <w:b/>
          <w:sz w:val="24"/>
          <w:szCs w:val="24"/>
        </w:rPr>
        <w:t>Μαρίζα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Αναστασιάδου</w:t>
      </w:r>
    </w:p>
    <w:p w14:paraId="49053AB8" w14:textId="2949896F" w:rsidR="000A562A" w:rsidRPr="00344246" w:rsidRDefault="000A562A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Τενόρος: </w:t>
      </w:r>
      <w:r w:rsidRPr="00344246">
        <w:rPr>
          <w:rFonts w:cstheme="minorHAnsi"/>
          <w:b/>
          <w:sz w:val="24"/>
          <w:szCs w:val="24"/>
          <w:lang w:val="en-US"/>
        </w:rPr>
        <w:t>Dario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Di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Vietri</w:t>
      </w:r>
    </w:p>
    <w:p w14:paraId="33E5E270" w14:textId="67A78B37" w:rsidR="00A22330" w:rsidRPr="00344246" w:rsidRDefault="004D42DC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3 &amp; 4 Ιανουαρίου 2027</w:t>
      </w:r>
    </w:p>
    <w:p w14:paraId="152CA800" w14:textId="77777777" w:rsidR="00A22330" w:rsidRPr="00344246" w:rsidRDefault="00A22330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6EC7558F" w14:textId="77777777" w:rsidR="002942B1" w:rsidRPr="00344246" w:rsidRDefault="002942B1" w:rsidP="00180832">
      <w:pPr>
        <w:spacing w:after="0"/>
        <w:rPr>
          <w:rFonts w:cstheme="minorHAnsi"/>
          <w:b/>
          <w:sz w:val="24"/>
          <w:szCs w:val="24"/>
        </w:rPr>
      </w:pPr>
    </w:p>
    <w:p w14:paraId="4A7E09A4" w14:textId="7FB33CF4" w:rsidR="00180832" w:rsidRPr="00344246" w:rsidRDefault="002942B1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Κύκλος | Βυζαντινή μουσική </w:t>
      </w:r>
    </w:p>
    <w:p w14:paraId="44FE8384" w14:textId="4557D488" w:rsidR="002942B1" w:rsidRPr="00344246" w:rsidRDefault="002942B1" w:rsidP="00180832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Συναυλία Βυζαντινής μουσικής </w:t>
      </w:r>
    </w:p>
    <w:p w14:paraId="13B1F95B" w14:textId="05B01E40" w:rsidR="006E1C47" w:rsidRPr="00344246" w:rsidRDefault="003572B5" w:rsidP="00180832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Χορός Ψαλτών «Οι </w:t>
      </w:r>
      <w:proofErr w:type="spellStart"/>
      <w:r w:rsidRPr="00344246">
        <w:rPr>
          <w:rFonts w:cstheme="minorHAnsi"/>
          <w:b/>
          <w:sz w:val="24"/>
          <w:szCs w:val="24"/>
        </w:rPr>
        <w:t>Κρήτες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sz w:val="24"/>
          <w:szCs w:val="24"/>
        </w:rPr>
        <w:t>Μαΐστορες</w:t>
      </w:r>
      <w:proofErr w:type="spellEnd"/>
      <w:r w:rsidRPr="00344246">
        <w:rPr>
          <w:rFonts w:cstheme="minorHAnsi"/>
          <w:b/>
          <w:sz w:val="24"/>
          <w:szCs w:val="24"/>
        </w:rPr>
        <w:t>»</w:t>
      </w:r>
    </w:p>
    <w:p w14:paraId="6D941612" w14:textId="1DDB6B4D" w:rsidR="002942B1" w:rsidRPr="00344246" w:rsidRDefault="002942B1" w:rsidP="00180832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Καλλιτεχνική επιμέλεια: </w:t>
      </w:r>
      <w:r w:rsidR="00AD5656" w:rsidRPr="00344246">
        <w:rPr>
          <w:rFonts w:cstheme="minorHAnsi"/>
          <w:b/>
          <w:sz w:val="24"/>
          <w:szCs w:val="24"/>
        </w:rPr>
        <w:t>Αντώνιο</w:t>
      </w:r>
      <w:r w:rsidRPr="00344246">
        <w:rPr>
          <w:rFonts w:cstheme="minorHAnsi"/>
          <w:b/>
          <w:sz w:val="24"/>
          <w:szCs w:val="24"/>
        </w:rPr>
        <w:t xml:space="preserve">ς </w:t>
      </w:r>
      <w:proofErr w:type="spellStart"/>
      <w:r w:rsidRPr="00344246">
        <w:rPr>
          <w:rFonts w:cstheme="minorHAnsi"/>
          <w:b/>
          <w:sz w:val="24"/>
          <w:szCs w:val="24"/>
        </w:rPr>
        <w:t>Πλαΐτης</w:t>
      </w:r>
      <w:proofErr w:type="spellEnd"/>
    </w:p>
    <w:p w14:paraId="20CF21FE" w14:textId="6BB87132" w:rsidR="00180832" w:rsidRPr="00344246" w:rsidRDefault="00B504B8" w:rsidP="00180832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20 Απριλίου</w:t>
      </w:r>
      <w:r w:rsidR="00A5546E" w:rsidRPr="00344246">
        <w:rPr>
          <w:rFonts w:cstheme="minorHAnsi"/>
          <w:b/>
          <w:color w:val="5B9BD5" w:themeColor="accent1"/>
          <w:sz w:val="24"/>
          <w:szCs w:val="24"/>
        </w:rPr>
        <w:t xml:space="preserve"> 2027</w:t>
      </w:r>
    </w:p>
    <w:p w14:paraId="26081082" w14:textId="69240913" w:rsidR="003572B5" w:rsidRPr="00344246" w:rsidRDefault="00B504B8" w:rsidP="00180832">
      <w:pPr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55B45CA1" w14:textId="77777777" w:rsidR="00861855" w:rsidRPr="00344246" w:rsidRDefault="00861855" w:rsidP="00180832">
      <w:pPr>
        <w:spacing w:after="0"/>
        <w:rPr>
          <w:rFonts w:cstheme="minorHAnsi"/>
          <w:b/>
          <w:sz w:val="24"/>
          <w:szCs w:val="24"/>
        </w:rPr>
      </w:pPr>
    </w:p>
    <w:p w14:paraId="0471B7A3" w14:textId="77D5A645" w:rsidR="00180832" w:rsidRPr="00344246" w:rsidRDefault="005C7A32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Κύκλος | </w:t>
      </w:r>
      <w:r w:rsidR="002E5192" w:rsidRPr="00344246">
        <w:rPr>
          <w:rFonts w:cstheme="minorHAnsi"/>
          <w:b/>
          <w:sz w:val="24"/>
          <w:szCs w:val="24"/>
        </w:rPr>
        <w:t xml:space="preserve">Παραδοσιακή μουσική </w:t>
      </w:r>
    </w:p>
    <w:p w14:paraId="227C06B6" w14:textId="349C6676" w:rsidR="004557B8" w:rsidRPr="00574441" w:rsidRDefault="00271E04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>
        <w:rPr>
          <w:rFonts w:cstheme="minorHAnsi"/>
          <w:b/>
          <w:color w:val="5B9BD5" w:themeColor="accent1"/>
          <w:sz w:val="24"/>
          <w:szCs w:val="24"/>
        </w:rPr>
        <w:t xml:space="preserve">Γιώργης </w:t>
      </w:r>
      <w:proofErr w:type="spellStart"/>
      <w:r>
        <w:rPr>
          <w:rFonts w:cstheme="minorHAnsi"/>
          <w:b/>
          <w:color w:val="5B9BD5" w:themeColor="accent1"/>
          <w:sz w:val="24"/>
          <w:szCs w:val="24"/>
        </w:rPr>
        <w:t>Καράτζης</w:t>
      </w:r>
      <w:proofErr w:type="spellEnd"/>
      <w:r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Pr="00574441">
        <w:rPr>
          <w:rFonts w:cstheme="minorHAnsi"/>
          <w:b/>
          <w:color w:val="5B9BD5" w:themeColor="accent1"/>
          <w:sz w:val="24"/>
          <w:szCs w:val="24"/>
        </w:rPr>
        <w:t>“</w:t>
      </w:r>
      <w:proofErr w:type="spellStart"/>
      <w:r w:rsidR="00062B1E" w:rsidRPr="00344246">
        <w:rPr>
          <w:rFonts w:cstheme="minorHAnsi"/>
          <w:b/>
          <w:color w:val="5B9BD5" w:themeColor="accent1"/>
          <w:sz w:val="24"/>
          <w:szCs w:val="24"/>
        </w:rPr>
        <w:t>Εμινέ</w:t>
      </w:r>
      <w:proofErr w:type="spellEnd"/>
      <w:r w:rsidRPr="00574441">
        <w:rPr>
          <w:rFonts w:cstheme="minorHAnsi"/>
          <w:b/>
          <w:color w:val="5B9BD5" w:themeColor="accent1"/>
          <w:sz w:val="24"/>
          <w:szCs w:val="24"/>
        </w:rPr>
        <w:t>”</w:t>
      </w:r>
    </w:p>
    <w:p w14:paraId="1F87031D" w14:textId="77777777" w:rsidR="00A5546E" w:rsidRPr="00344246" w:rsidRDefault="004B0030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Κρητικό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ε</w:t>
      </w:r>
      <w:r w:rsidR="00062B1E" w:rsidRPr="00344246">
        <w:rPr>
          <w:rFonts w:cstheme="minorHAnsi"/>
          <w:b/>
          <w:color w:val="5B9BD5" w:themeColor="accent1"/>
          <w:sz w:val="24"/>
          <w:szCs w:val="24"/>
        </w:rPr>
        <w:t>ρω</w:t>
      </w:r>
      <w:r w:rsidRPr="00344246">
        <w:rPr>
          <w:rFonts w:cstheme="minorHAnsi"/>
          <w:b/>
          <w:color w:val="5B9BD5" w:themeColor="accent1"/>
          <w:sz w:val="24"/>
          <w:szCs w:val="24"/>
        </w:rPr>
        <w:t>ντικό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τ</w:t>
      </w:r>
      <w:r w:rsidR="00062B1E" w:rsidRPr="00344246">
        <w:rPr>
          <w:rFonts w:cstheme="minorHAnsi"/>
          <w:b/>
          <w:color w:val="5B9BD5" w:themeColor="accent1"/>
          <w:sz w:val="24"/>
          <w:szCs w:val="24"/>
        </w:rPr>
        <w:t>ραγούδι</w:t>
      </w:r>
    </w:p>
    <w:p w14:paraId="0B1A27D2" w14:textId="44B9FE35" w:rsidR="00710E8D" w:rsidRPr="00344246" w:rsidRDefault="00710E8D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Σε συνεργασία με την εταιρεία </w:t>
      </w:r>
      <w:proofErr w:type="spellStart"/>
      <w:r w:rsidRPr="00344246">
        <w:rPr>
          <w:rFonts w:cstheme="minorHAnsi"/>
          <w:b/>
          <w:sz w:val="24"/>
          <w:szCs w:val="24"/>
        </w:rPr>
        <w:t>Αεράκης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– Κρητικό Μουσικό Εργαστήρι &amp; </w:t>
      </w:r>
      <w:proofErr w:type="spellStart"/>
      <w:r w:rsidRPr="00344246">
        <w:rPr>
          <w:rFonts w:cstheme="minorHAnsi"/>
          <w:b/>
          <w:sz w:val="24"/>
          <w:szCs w:val="24"/>
        </w:rPr>
        <w:t>Σείστρον</w:t>
      </w:r>
      <w:proofErr w:type="spellEnd"/>
      <w:r w:rsidR="002E4816" w:rsidRPr="00344246">
        <w:rPr>
          <w:rFonts w:cstheme="minorHAnsi"/>
          <w:b/>
          <w:sz w:val="24"/>
          <w:szCs w:val="24"/>
        </w:rPr>
        <w:t xml:space="preserve"> </w:t>
      </w:r>
    </w:p>
    <w:p w14:paraId="4564EBD4" w14:textId="6F9BF062" w:rsidR="002E4816" w:rsidRPr="00271E04" w:rsidRDefault="00271E04" w:rsidP="00180832">
      <w:pPr>
        <w:pStyle w:val="a3"/>
        <w:spacing w:after="0" w:line="276" w:lineRule="auto"/>
        <w:ind w:left="56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Συμμετέχει σύνολο παραδοσιακής μουσικής</w:t>
      </w:r>
    </w:p>
    <w:p w14:paraId="05766382" w14:textId="0A2B967B" w:rsidR="004557B8" w:rsidRPr="00344246" w:rsidRDefault="004557B8" w:rsidP="00180832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Καλλιτεχνική επιμέλεια</w:t>
      </w:r>
      <w:r w:rsidRPr="00344246">
        <w:rPr>
          <w:rFonts w:cstheme="minorHAnsi"/>
          <w:b/>
          <w:sz w:val="24"/>
          <w:szCs w:val="24"/>
        </w:rPr>
        <w:t xml:space="preserve">: </w:t>
      </w:r>
      <w:r w:rsidR="00417DAE">
        <w:rPr>
          <w:rFonts w:cstheme="minorHAnsi"/>
          <w:b/>
          <w:sz w:val="24"/>
          <w:szCs w:val="24"/>
        </w:rPr>
        <w:t>Πάρι</w:t>
      </w:r>
      <w:r w:rsidR="00271E04">
        <w:rPr>
          <w:rFonts w:cstheme="minorHAnsi"/>
          <w:b/>
          <w:sz w:val="24"/>
          <w:szCs w:val="24"/>
        </w:rPr>
        <w:t>ς Περισυνάκης</w:t>
      </w:r>
    </w:p>
    <w:p w14:paraId="29D418E4" w14:textId="63FB5BCC" w:rsidR="00494903" w:rsidRPr="00344246" w:rsidRDefault="00EE2B6F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>
        <w:rPr>
          <w:rFonts w:cstheme="minorHAnsi"/>
          <w:b/>
          <w:color w:val="5B9BD5" w:themeColor="accent1"/>
          <w:sz w:val="24"/>
          <w:szCs w:val="24"/>
        </w:rPr>
        <w:t>29</w:t>
      </w:r>
      <w:r w:rsidR="00EC3B47" w:rsidRPr="00344246">
        <w:rPr>
          <w:rFonts w:cstheme="minorHAnsi"/>
          <w:b/>
          <w:color w:val="5B9BD5" w:themeColor="accent1"/>
          <w:sz w:val="24"/>
          <w:szCs w:val="24"/>
        </w:rPr>
        <w:t xml:space="preserve"> Ιανουαρίου 2027</w:t>
      </w:r>
    </w:p>
    <w:p w14:paraId="497F4FE6" w14:textId="0261AF84" w:rsidR="00937106" w:rsidRPr="00344246" w:rsidRDefault="00494903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12D4CAD1" w14:textId="77777777" w:rsidR="00826CFB" w:rsidRPr="00344246" w:rsidRDefault="00826CFB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197FFDF1" w14:textId="4A8378D9" w:rsidR="00826CFB" w:rsidRPr="00344246" w:rsidRDefault="00826CFB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Αφιέρωμα στον Βασίλη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Ξυλούρη</w:t>
      </w:r>
      <w:proofErr w:type="spellEnd"/>
    </w:p>
    <w:p w14:paraId="5E3DB2D5" w14:textId="77777777" w:rsidR="00826CFB" w:rsidRPr="00344246" w:rsidRDefault="00826CFB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Μια βραδιά για τον μεγάλο Κρητικό καλλιτέχνη</w:t>
      </w:r>
    </w:p>
    <w:p w14:paraId="7A7411DD" w14:textId="77777777" w:rsidR="00826CFB" w:rsidRPr="009B3806" w:rsidRDefault="00826CFB" w:rsidP="00180832">
      <w:pPr>
        <w:pStyle w:val="a3"/>
        <w:spacing w:after="0" w:line="276" w:lineRule="auto"/>
        <w:ind w:left="567"/>
        <w:rPr>
          <w:rFonts w:cstheme="minorHAnsi"/>
          <w:b/>
          <w:bCs/>
          <w:sz w:val="24"/>
          <w:szCs w:val="24"/>
        </w:rPr>
      </w:pPr>
      <w:r w:rsidRPr="009B3806">
        <w:rPr>
          <w:rFonts w:cstheme="minorHAnsi"/>
          <w:b/>
          <w:bCs/>
          <w:sz w:val="24"/>
          <w:szCs w:val="24"/>
        </w:rPr>
        <w:t>Με τη συμμετοχή γνωστών Κρητικών Καλλιτεχνών</w:t>
      </w:r>
    </w:p>
    <w:p w14:paraId="56A149ED" w14:textId="38D8C6BF" w:rsidR="00826CFB" w:rsidRPr="00344246" w:rsidRDefault="00826CFB" w:rsidP="00180832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10 Μαρτίου 2027</w:t>
      </w:r>
    </w:p>
    <w:p w14:paraId="6DEBC0D7" w14:textId="4A84CDE5" w:rsidR="00861855" w:rsidRPr="00344246" w:rsidRDefault="00826CFB" w:rsidP="00180832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«Ανδρέας και Μαρία Καλοκαιρινού»</w:t>
      </w:r>
    </w:p>
    <w:p w14:paraId="63DBB124" w14:textId="77777777" w:rsidR="00861855" w:rsidRPr="00344246" w:rsidRDefault="00861855" w:rsidP="00180832">
      <w:pPr>
        <w:pStyle w:val="a3"/>
        <w:spacing w:after="0"/>
        <w:ind w:left="567"/>
        <w:rPr>
          <w:rFonts w:cstheme="minorHAnsi"/>
          <w:sz w:val="24"/>
          <w:szCs w:val="24"/>
        </w:rPr>
      </w:pPr>
    </w:p>
    <w:p w14:paraId="744C0C88" w14:textId="77777777" w:rsidR="00180832" w:rsidRPr="00344246" w:rsidRDefault="00180832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br w:type="page"/>
      </w:r>
    </w:p>
    <w:p w14:paraId="2427667B" w14:textId="57BD037E" w:rsidR="00344246" w:rsidRPr="00344246" w:rsidRDefault="005C7A32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Κύκλος | </w:t>
      </w:r>
      <w:r w:rsidR="00913A68" w:rsidRPr="00344246">
        <w:rPr>
          <w:rFonts w:cstheme="minorHAnsi"/>
          <w:b/>
          <w:sz w:val="24"/>
          <w:szCs w:val="24"/>
        </w:rPr>
        <w:t>Φεστιβάλ</w:t>
      </w:r>
    </w:p>
    <w:p w14:paraId="24C2A68E" w14:textId="2BCACA47" w:rsidR="00937106" w:rsidRPr="00344246" w:rsidRDefault="00826CFB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8</w:t>
      </w:r>
      <w:r w:rsidRPr="00344246">
        <w:rPr>
          <w:rFonts w:cstheme="minorHAnsi"/>
          <w:b/>
          <w:color w:val="5B9BD5" w:themeColor="accent1"/>
          <w:sz w:val="24"/>
          <w:szCs w:val="24"/>
          <w:vertAlign w:val="superscript"/>
        </w:rPr>
        <w:t>ο</w:t>
      </w: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="00937106" w:rsidRPr="00344246">
        <w:rPr>
          <w:rFonts w:cstheme="minorHAnsi"/>
          <w:b/>
          <w:color w:val="5B9BD5" w:themeColor="accent1"/>
          <w:sz w:val="24"/>
          <w:szCs w:val="24"/>
        </w:rPr>
        <w:t xml:space="preserve">Φεστιβάλ Πιάνου </w:t>
      </w:r>
    </w:p>
    <w:p w14:paraId="5A7C5BA5" w14:textId="77777777" w:rsidR="00937106" w:rsidRPr="00344246" w:rsidRDefault="00937106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Καλλιτεχνική επιμέλεια: </w:t>
      </w:r>
      <w:r w:rsidRPr="00344246">
        <w:rPr>
          <w:rFonts w:cstheme="minorHAnsi"/>
          <w:b/>
          <w:sz w:val="24"/>
          <w:szCs w:val="24"/>
        </w:rPr>
        <w:t>Δημήτρης Καρύδης</w:t>
      </w:r>
    </w:p>
    <w:p w14:paraId="6FD49C69" w14:textId="77777777" w:rsidR="00937106" w:rsidRPr="00344246" w:rsidRDefault="00937106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Καλλιτεχνικός σύμβουλος: </w:t>
      </w:r>
      <w:r w:rsidRPr="00344246">
        <w:rPr>
          <w:rFonts w:cstheme="minorHAnsi"/>
          <w:b/>
          <w:sz w:val="24"/>
          <w:szCs w:val="24"/>
        </w:rPr>
        <w:t>Πέτρος Μόσχος</w:t>
      </w:r>
      <w:r w:rsidRPr="00344246">
        <w:rPr>
          <w:rFonts w:cstheme="minorHAnsi"/>
          <w:sz w:val="24"/>
          <w:szCs w:val="24"/>
        </w:rPr>
        <w:t xml:space="preserve"> </w:t>
      </w:r>
    </w:p>
    <w:p w14:paraId="4A814F52" w14:textId="77777777" w:rsidR="009C2E0A" w:rsidRPr="00344246" w:rsidRDefault="009C2E0A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Γενικός συντονισμός: </w:t>
      </w:r>
      <w:r w:rsidRPr="00344246">
        <w:rPr>
          <w:rFonts w:cstheme="minorHAnsi"/>
          <w:b/>
          <w:sz w:val="24"/>
          <w:szCs w:val="24"/>
        </w:rPr>
        <w:t>Ιωάννα Γιάνναρη</w:t>
      </w:r>
    </w:p>
    <w:p w14:paraId="5DCCDB46" w14:textId="0CC3580B" w:rsidR="009C2E0A" w:rsidRPr="00344246" w:rsidRDefault="004D171D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5, 6 &amp; </w:t>
      </w:r>
      <w:r w:rsidR="003674C2" w:rsidRPr="00344246">
        <w:rPr>
          <w:rFonts w:cstheme="minorHAnsi"/>
          <w:b/>
          <w:color w:val="5B9BD5" w:themeColor="accent1"/>
          <w:sz w:val="24"/>
          <w:szCs w:val="24"/>
        </w:rPr>
        <w:t>7</w:t>
      </w: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Φεβρουαρίου 2027</w:t>
      </w:r>
    </w:p>
    <w:p w14:paraId="324A9382" w14:textId="4110CDE1" w:rsidR="0018177D" w:rsidRPr="00344246" w:rsidRDefault="003674C2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Αίθουσα </w:t>
      </w:r>
      <w:r w:rsidR="00A63C4F" w:rsidRPr="00344246">
        <w:rPr>
          <w:rFonts w:cstheme="minorHAnsi"/>
          <w:sz w:val="24"/>
          <w:szCs w:val="24"/>
        </w:rPr>
        <w:t>«Ανδρέας και Μαρία Καλοκαιρινού»</w:t>
      </w:r>
      <w:r w:rsidRPr="00344246">
        <w:rPr>
          <w:rFonts w:cstheme="minorHAnsi"/>
          <w:sz w:val="24"/>
          <w:szCs w:val="24"/>
        </w:rPr>
        <w:t xml:space="preserve"> &amp; </w:t>
      </w:r>
      <w:r w:rsidR="009C2E0A" w:rsidRPr="00344246">
        <w:rPr>
          <w:rFonts w:cstheme="minorHAnsi"/>
          <w:sz w:val="24"/>
          <w:szCs w:val="24"/>
        </w:rPr>
        <w:t xml:space="preserve">Αίθουσα </w:t>
      </w:r>
      <w:r w:rsidR="00A63C4F" w:rsidRPr="00344246">
        <w:rPr>
          <w:rFonts w:cstheme="minorHAnsi"/>
          <w:sz w:val="24"/>
          <w:szCs w:val="24"/>
        </w:rPr>
        <w:t>Συναυλιών</w:t>
      </w:r>
    </w:p>
    <w:p w14:paraId="6D0CF6E9" w14:textId="77777777" w:rsidR="004D171D" w:rsidRPr="00344246" w:rsidRDefault="004D171D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7209A150" w14:textId="5247CDF7" w:rsidR="00B2074B" w:rsidRPr="00344246" w:rsidRDefault="004D171D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3</w:t>
      </w:r>
      <w:r w:rsidRPr="00344246">
        <w:rPr>
          <w:rFonts w:cstheme="minorHAnsi"/>
          <w:b/>
          <w:color w:val="5B9BD5" w:themeColor="accent1"/>
          <w:sz w:val="24"/>
          <w:szCs w:val="24"/>
          <w:vertAlign w:val="superscript"/>
        </w:rPr>
        <w:t>ο</w:t>
      </w: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="00B2074B" w:rsidRPr="00344246">
        <w:rPr>
          <w:rFonts w:cstheme="minorHAnsi"/>
          <w:b/>
          <w:color w:val="5B9BD5" w:themeColor="accent1"/>
          <w:sz w:val="24"/>
          <w:szCs w:val="24"/>
        </w:rPr>
        <w:t>Φεστιβάλ Κιθάρας</w:t>
      </w:r>
    </w:p>
    <w:p w14:paraId="767E7804" w14:textId="6796C251" w:rsidR="00B2074B" w:rsidRPr="003A654D" w:rsidRDefault="00B2074B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Καλλιτεχνική επιμέλεια: </w:t>
      </w:r>
      <w:r w:rsidRPr="00344246">
        <w:rPr>
          <w:rFonts w:cstheme="minorHAnsi"/>
          <w:b/>
          <w:sz w:val="24"/>
          <w:szCs w:val="24"/>
        </w:rPr>
        <w:t>Γιώργος Μαστοράκης</w:t>
      </w:r>
      <w:r w:rsidR="003A654D" w:rsidRPr="003A654D">
        <w:rPr>
          <w:rFonts w:cstheme="minorHAnsi"/>
          <w:b/>
          <w:sz w:val="24"/>
          <w:szCs w:val="24"/>
        </w:rPr>
        <w:br/>
      </w:r>
      <w:r w:rsidR="003A654D" w:rsidRPr="00C162F5">
        <w:rPr>
          <w:rFonts w:cstheme="minorHAnsi"/>
          <w:bCs/>
          <w:sz w:val="24"/>
          <w:szCs w:val="24"/>
        </w:rPr>
        <w:t>Καλλιτεχνική πρόταση</w:t>
      </w:r>
      <w:r w:rsidR="00C162F5">
        <w:rPr>
          <w:rFonts w:cstheme="minorHAnsi"/>
          <w:bCs/>
          <w:sz w:val="24"/>
          <w:szCs w:val="24"/>
        </w:rPr>
        <w:t xml:space="preserve"> - </w:t>
      </w:r>
      <w:r w:rsidR="003A654D" w:rsidRPr="00C162F5">
        <w:rPr>
          <w:rFonts w:cstheme="minorHAnsi"/>
          <w:bCs/>
          <w:sz w:val="24"/>
          <w:szCs w:val="24"/>
        </w:rPr>
        <w:t>συντονισμός</w:t>
      </w:r>
      <w:r w:rsidR="003A654D" w:rsidRPr="003A654D">
        <w:rPr>
          <w:rFonts w:cstheme="minorHAnsi"/>
          <w:b/>
          <w:sz w:val="24"/>
          <w:szCs w:val="24"/>
        </w:rPr>
        <w:t>: </w:t>
      </w:r>
      <w:r w:rsidR="003A654D" w:rsidRPr="003A654D">
        <w:rPr>
          <w:rFonts w:cstheme="minorHAnsi"/>
          <w:b/>
          <w:bCs/>
          <w:sz w:val="24"/>
          <w:szCs w:val="24"/>
        </w:rPr>
        <w:t>Μάρα Παναγιωτάκη </w:t>
      </w:r>
    </w:p>
    <w:p w14:paraId="6CCF1854" w14:textId="09C2020D" w:rsidR="00B2074B" w:rsidRPr="00344246" w:rsidRDefault="004D171D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16, 17 &amp; 18 Απριλίου 2027</w:t>
      </w:r>
    </w:p>
    <w:p w14:paraId="778EA2AE" w14:textId="74C9EED7" w:rsidR="00B2074B" w:rsidRPr="00344246" w:rsidRDefault="00B2074B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0BE57311" w14:textId="77777777" w:rsidR="00FF147F" w:rsidRPr="00344246" w:rsidRDefault="00FF147F" w:rsidP="00344246">
      <w:pPr>
        <w:pStyle w:val="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5B9BD5" w:themeColor="accent1"/>
        </w:rPr>
      </w:pPr>
    </w:p>
    <w:p w14:paraId="27974779" w14:textId="20066461" w:rsidR="00344246" w:rsidRPr="00344246" w:rsidRDefault="004D2263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Κύκλος | Χορωδιακή Μουσική</w:t>
      </w:r>
    </w:p>
    <w:p w14:paraId="2835EDBE" w14:textId="209D2F14" w:rsidR="004C4D9E" w:rsidRPr="00344246" w:rsidRDefault="0096455A" w:rsidP="00344246">
      <w:pPr>
        <w:spacing w:after="0" w:line="276" w:lineRule="auto"/>
        <w:ind w:left="567"/>
        <w:rPr>
          <w:rFonts w:eastAsia="Times New Roman" w:cstheme="minorHAnsi"/>
          <w:b/>
          <w:color w:val="5B9BD5" w:themeColor="accent1"/>
          <w:sz w:val="24"/>
          <w:szCs w:val="24"/>
        </w:rPr>
      </w:pPr>
      <w:r w:rsidRPr="00344246">
        <w:rPr>
          <w:rFonts w:eastAsia="Times New Roman" w:cstheme="minorHAnsi"/>
          <w:b/>
          <w:color w:val="5B9BD5" w:themeColor="accent1"/>
          <w:sz w:val="24"/>
          <w:szCs w:val="24"/>
        </w:rPr>
        <w:t>Συναυλία του Φωνητικού Συνόλου ΘΑΛΗΤΑΣ</w:t>
      </w:r>
    </w:p>
    <w:p w14:paraId="09A0352E" w14:textId="1FCEAEEA" w:rsidR="00FF147F" w:rsidRPr="00344246" w:rsidRDefault="00FF147F" w:rsidP="00344246">
      <w:pPr>
        <w:spacing w:after="0" w:line="276" w:lineRule="auto"/>
        <w:ind w:left="567"/>
        <w:rPr>
          <w:rFonts w:eastAsia="Times New Roman" w:cstheme="minorHAnsi"/>
          <w:bCs/>
          <w:sz w:val="24"/>
          <w:szCs w:val="24"/>
        </w:rPr>
      </w:pPr>
      <w:r w:rsidRPr="00344246">
        <w:rPr>
          <w:rFonts w:eastAsia="Times New Roman" w:cstheme="minorHAnsi"/>
          <w:bCs/>
          <w:sz w:val="24"/>
          <w:szCs w:val="24"/>
        </w:rPr>
        <w:t xml:space="preserve">Συναυλία με γνωστά </w:t>
      </w:r>
      <w:r w:rsidRPr="00344246">
        <w:rPr>
          <w:rFonts w:eastAsia="Times New Roman" w:cstheme="minorHAnsi"/>
          <w:bCs/>
          <w:sz w:val="24"/>
          <w:szCs w:val="24"/>
          <w:lang w:val="en-US"/>
        </w:rPr>
        <w:t>a</w:t>
      </w:r>
      <w:r w:rsidRPr="00344246">
        <w:rPr>
          <w:rFonts w:eastAsia="Times New Roman" w:cstheme="minorHAnsi"/>
          <w:bCs/>
          <w:sz w:val="24"/>
          <w:szCs w:val="24"/>
        </w:rPr>
        <w:t xml:space="preserve"> </w:t>
      </w:r>
      <w:r w:rsidRPr="00344246">
        <w:rPr>
          <w:rFonts w:eastAsia="Times New Roman" w:cstheme="minorHAnsi"/>
          <w:bCs/>
          <w:sz w:val="24"/>
          <w:szCs w:val="24"/>
          <w:lang w:val="en-US"/>
        </w:rPr>
        <w:t>cappella</w:t>
      </w:r>
      <w:r w:rsidRPr="00344246">
        <w:rPr>
          <w:rFonts w:eastAsia="Times New Roman" w:cstheme="minorHAnsi"/>
          <w:bCs/>
          <w:sz w:val="24"/>
          <w:szCs w:val="24"/>
        </w:rPr>
        <w:t xml:space="preserve"> χορωδιακά έργα στο πνεύμα της Μεγάλης Εβδομάδας</w:t>
      </w:r>
    </w:p>
    <w:p w14:paraId="47D4B33A" w14:textId="1F9AE9D6" w:rsidR="00FF147F" w:rsidRPr="00344246" w:rsidRDefault="00FF147F" w:rsidP="00344246">
      <w:pPr>
        <w:spacing w:after="0" w:line="276" w:lineRule="auto"/>
        <w:ind w:left="567"/>
        <w:rPr>
          <w:rFonts w:eastAsia="Times New Roman" w:cstheme="minorHAnsi"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>Φωνητικό Σύνολο "</w:t>
      </w:r>
      <w:r w:rsidRPr="00344246">
        <w:rPr>
          <w:rFonts w:eastAsia="Times New Roman" w:cstheme="minorHAnsi"/>
          <w:b/>
          <w:sz w:val="24"/>
          <w:szCs w:val="24"/>
        </w:rPr>
        <w:t>Θαλήτας</w:t>
      </w:r>
      <w:r w:rsidRPr="00344246">
        <w:rPr>
          <w:rFonts w:eastAsia="Times New Roman" w:cstheme="minorHAnsi"/>
          <w:sz w:val="24"/>
          <w:szCs w:val="24"/>
        </w:rPr>
        <w:t>"</w:t>
      </w:r>
    </w:p>
    <w:p w14:paraId="654F6260" w14:textId="26AACCC3" w:rsidR="00FF147F" w:rsidRPr="00344246" w:rsidRDefault="00FF147F" w:rsidP="00344246">
      <w:pPr>
        <w:spacing w:after="0" w:line="276" w:lineRule="auto"/>
        <w:ind w:left="567"/>
        <w:rPr>
          <w:rFonts w:eastAsia="Times New Roman" w:cstheme="minorHAnsi"/>
          <w:bCs/>
          <w:sz w:val="24"/>
          <w:szCs w:val="24"/>
        </w:rPr>
      </w:pPr>
      <w:r w:rsidRPr="00344246">
        <w:rPr>
          <w:rFonts w:eastAsia="Times New Roman" w:cstheme="minorHAnsi"/>
          <w:bCs/>
          <w:sz w:val="24"/>
          <w:szCs w:val="24"/>
        </w:rPr>
        <w:t xml:space="preserve">Μουσική διεύθυνση: </w:t>
      </w:r>
      <w:r w:rsidRPr="00344246">
        <w:rPr>
          <w:rFonts w:eastAsia="Times New Roman" w:cstheme="minorHAnsi"/>
          <w:b/>
          <w:sz w:val="24"/>
          <w:szCs w:val="24"/>
        </w:rPr>
        <w:t>Γιάννης Πρωτόπαπας</w:t>
      </w:r>
    </w:p>
    <w:p w14:paraId="4C5740E0" w14:textId="4384C71B" w:rsidR="004D2263" w:rsidRPr="00271E04" w:rsidRDefault="0096455A" w:rsidP="00344246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</w:t>
      </w:r>
      <w:r w:rsidR="00EA328F" w:rsidRPr="00344246">
        <w:rPr>
          <w:rFonts w:cstheme="minorHAnsi"/>
          <w:b/>
          <w:color w:val="5B9BD5" w:themeColor="accent1"/>
          <w:sz w:val="24"/>
          <w:szCs w:val="24"/>
        </w:rPr>
        <w:t>6 Απριλίου 202</w:t>
      </w:r>
      <w:r w:rsidR="00271E04" w:rsidRPr="00271E04">
        <w:rPr>
          <w:rFonts w:cstheme="minorHAnsi"/>
          <w:b/>
          <w:color w:val="5B9BD5" w:themeColor="accent1"/>
          <w:sz w:val="24"/>
          <w:szCs w:val="24"/>
        </w:rPr>
        <w:t>7</w:t>
      </w:r>
    </w:p>
    <w:p w14:paraId="4A60BC99" w14:textId="36ED5FC2" w:rsidR="00EA328F" w:rsidRPr="00344246" w:rsidRDefault="00EA328F" w:rsidP="00344246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Αίθουσα </w:t>
      </w:r>
      <w:r w:rsidR="00306AD1" w:rsidRPr="00344246">
        <w:rPr>
          <w:rFonts w:cstheme="minorHAnsi"/>
          <w:sz w:val="24"/>
          <w:szCs w:val="24"/>
        </w:rPr>
        <w:t>«Ανδρέας και Μαρία Καλοκαιρινού»</w:t>
      </w:r>
    </w:p>
    <w:p w14:paraId="7E27A1F1" w14:textId="77777777" w:rsidR="00861855" w:rsidRPr="00344246" w:rsidRDefault="00861855" w:rsidP="00180832">
      <w:pPr>
        <w:spacing w:after="0"/>
        <w:rPr>
          <w:rFonts w:cstheme="minorHAnsi"/>
          <w:b/>
          <w:sz w:val="24"/>
          <w:szCs w:val="24"/>
        </w:rPr>
      </w:pPr>
    </w:p>
    <w:p w14:paraId="526233F1" w14:textId="4D7EDA80" w:rsidR="00344246" w:rsidRPr="00282A11" w:rsidRDefault="009055BB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 xml:space="preserve">Κύκλος | </w:t>
      </w:r>
      <w:r w:rsidR="006E37DB" w:rsidRPr="00344246">
        <w:rPr>
          <w:rFonts w:cstheme="minorHAnsi"/>
          <w:b/>
          <w:sz w:val="24"/>
          <w:szCs w:val="24"/>
        </w:rPr>
        <w:t>Μουσική Δωματίου</w:t>
      </w:r>
    </w:p>
    <w:p w14:paraId="22E4FC16" w14:textId="77777777" w:rsidR="00344246" w:rsidRPr="00574441" w:rsidRDefault="00344246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  <w:lang w:val="en-US"/>
        </w:rPr>
        <w:t>Alekos</w:t>
      </w:r>
      <w:proofErr w:type="spellEnd"/>
      <w:r w:rsidRPr="00574441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  <w:lang w:val="en-US"/>
        </w:rPr>
        <w:t>Vretos</w:t>
      </w:r>
      <w:proofErr w:type="spellEnd"/>
      <w:r w:rsidRPr="00574441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Pr="00344246">
        <w:rPr>
          <w:rFonts w:cstheme="minorHAnsi"/>
          <w:b/>
          <w:color w:val="5B9BD5" w:themeColor="accent1"/>
          <w:sz w:val="24"/>
          <w:szCs w:val="24"/>
          <w:lang w:val="en-US"/>
        </w:rPr>
        <w:t>Quartet</w:t>
      </w:r>
      <w:r w:rsidRPr="00574441">
        <w:rPr>
          <w:rFonts w:cstheme="minorHAnsi"/>
          <w:b/>
          <w:color w:val="5B9BD5" w:themeColor="accent1"/>
          <w:sz w:val="24"/>
          <w:szCs w:val="24"/>
        </w:rPr>
        <w:t xml:space="preserve"> “</w:t>
      </w:r>
      <w:r w:rsidRPr="00344246">
        <w:rPr>
          <w:rFonts w:cstheme="minorHAnsi"/>
          <w:b/>
          <w:color w:val="5B9BD5" w:themeColor="accent1"/>
          <w:sz w:val="24"/>
          <w:szCs w:val="24"/>
          <w:lang w:val="en-US"/>
        </w:rPr>
        <w:t>Mediterranean</w:t>
      </w:r>
      <w:r w:rsidRPr="00574441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Pr="00344246">
        <w:rPr>
          <w:rFonts w:cstheme="minorHAnsi"/>
          <w:b/>
          <w:color w:val="5B9BD5" w:themeColor="accent1"/>
          <w:sz w:val="24"/>
          <w:szCs w:val="24"/>
          <w:lang w:val="en-US"/>
        </w:rPr>
        <w:t>Echoes</w:t>
      </w:r>
      <w:r w:rsidRPr="00574441">
        <w:rPr>
          <w:rFonts w:cstheme="minorHAnsi"/>
          <w:b/>
          <w:color w:val="5B9BD5" w:themeColor="accent1"/>
          <w:sz w:val="24"/>
          <w:szCs w:val="24"/>
        </w:rPr>
        <w:t xml:space="preserve">” </w:t>
      </w:r>
    </w:p>
    <w:p w14:paraId="45A7A7CA" w14:textId="77777777" w:rsidR="00344246" w:rsidRPr="00344246" w:rsidRDefault="00344246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Ούτι: </w:t>
      </w:r>
      <w:r w:rsidRPr="00344246">
        <w:rPr>
          <w:rFonts w:cstheme="minorHAnsi"/>
          <w:b/>
          <w:sz w:val="24"/>
          <w:szCs w:val="24"/>
        </w:rPr>
        <w:t>Μαρίνα Ηλιάδου</w:t>
      </w:r>
    </w:p>
    <w:p w14:paraId="4BDCDB61" w14:textId="77777777" w:rsidR="00344246" w:rsidRPr="00344246" w:rsidRDefault="00344246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Κλαρινέτο: </w:t>
      </w:r>
      <w:r w:rsidRPr="00344246">
        <w:rPr>
          <w:rFonts w:cstheme="minorHAnsi"/>
          <w:b/>
          <w:sz w:val="24"/>
          <w:szCs w:val="24"/>
        </w:rPr>
        <w:t>Γιάννης Δίσκος</w:t>
      </w:r>
    </w:p>
    <w:p w14:paraId="72D900C3" w14:textId="77777777" w:rsidR="00344246" w:rsidRPr="00344246" w:rsidRDefault="00344246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Μπάσο: </w:t>
      </w:r>
      <w:r w:rsidRPr="00344246">
        <w:rPr>
          <w:rFonts w:cstheme="minorHAnsi"/>
          <w:b/>
          <w:sz w:val="24"/>
          <w:szCs w:val="24"/>
        </w:rPr>
        <w:t>Ντίνος Μάνος</w:t>
      </w:r>
    </w:p>
    <w:p w14:paraId="09FF2198" w14:textId="77777777" w:rsidR="00344246" w:rsidRPr="00344246" w:rsidRDefault="00344246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Πιάνο: </w:t>
      </w:r>
      <w:r w:rsidRPr="00344246">
        <w:rPr>
          <w:rFonts w:cstheme="minorHAnsi"/>
          <w:b/>
          <w:sz w:val="24"/>
          <w:szCs w:val="24"/>
        </w:rPr>
        <w:t xml:space="preserve">Δημήτρης </w:t>
      </w:r>
      <w:proofErr w:type="spellStart"/>
      <w:r w:rsidRPr="00344246">
        <w:rPr>
          <w:rFonts w:cstheme="minorHAnsi"/>
          <w:b/>
          <w:sz w:val="24"/>
          <w:szCs w:val="24"/>
        </w:rPr>
        <w:t>Βερδίνογλου</w:t>
      </w:r>
      <w:proofErr w:type="spellEnd"/>
    </w:p>
    <w:p w14:paraId="1BB8754D" w14:textId="77777777" w:rsidR="00344246" w:rsidRPr="00344246" w:rsidRDefault="00344246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28 Νοεμβρίου 2026</w:t>
      </w:r>
    </w:p>
    <w:p w14:paraId="0E78BD7A" w14:textId="77777777" w:rsidR="00344246" w:rsidRPr="00344246" w:rsidRDefault="00344246" w:rsidP="00344246">
      <w:pPr>
        <w:spacing w:after="0" w:line="276" w:lineRule="auto"/>
        <w:ind w:firstLine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7BF1B844" w14:textId="77777777" w:rsidR="00344246" w:rsidRDefault="00344246" w:rsidP="00344246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</w:p>
    <w:p w14:paraId="32DCC15E" w14:textId="1C6F7BEB" w:rsidR="009E215C" w:rsidRPr="00344246" w:rsidRDefault="005E1117" w:rsidP="00344246">
      <w:pPr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Ελαφρότητα και Πάθος, ένα παιχνίδι συναισθημάτων</w:t>
      </w:r>
    </w:p>
    <w:p w14:paraId="59F2F469" w14:textId="6BD8186A" w:rsidR="009E215C" w:rsidRPr="00271E04" w:rsidRDefault="009E215C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271E04">
        <w:rPr>
          <w:rFonts w:cstheme="minorHAnsi"/>
          <w:sz w:val="24"/>
          <w:szCs w:val="24"/>
        </w:rPr>
        <w:t xml:space="preserve">Κλαρινέτο: </w:t>
      </w:r>
      <w:proofErr w:type="spellStart"/>
      <w:r w:rsidR="005E1117" w:rsidRPr="00271E04">
        <w:rPr>
          <w:rFonts w:cstheme="minorHAnsi"/>
          <w:b/>
          <w:iCs/>
          <w:color w:val="000000"/>
          <w:sz w:val="24"/>
          <w:szCs w:val="24"/>
        </w:rPr>
        <w:t>Όθωνας</w:t>
      </w:r>
      <w:proofErr w:type="spellEnd"/>
      <w:r w:rsidR="005E1117" w:rsidRPr="00271E04">
        <w:rPr>
          <w:rFonts w:cstheme="minorHAnsi"/>
          <w:b/>
          <w:iCs/>
          <w:color w:val="000000"/>
          <w:sz w:val="24"/>
          <w:szCs w:val="24"/>
        </w:rPr>
        <w:t xml:space="preserve"> </w:t>
      </w:r>
      <w:proofErr w:type="spellStart"/>
      <w:r w:rsidR="005E1117" w:rsidRPr="00271E04">
        <w:rPr>
          <w:rFonts w:cstheme="minorHAnsi"/>
          <w:b/>
          <w:iCs/>
          <w:color w:val="000000"/>
          <w:sz w:val="24"/>
          <w:szCs w:val="24"/>
        </w:rPr>
        <w:t>Γκόγκας</w:t>
      </w:r>
      <w:proofErr w:type="spellEnd"/>
    </w:p>
    <w:p w14:paraId="3F4E6431" w14:textId="55F8175A" w:rsidR="005E1117" w:rsidRPr="00271E04" w:rsidRDefault="005E1117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271E04">
        <w:rPr>
          <w:rFonts w:cstheme="minorHAnsi"/>
          <w:sz w:val="24"/>
          <w:szCs w:val="24"/>
        </w:rPr>
        <w:t xml:space="preserve">Βιολοντσέλο: </w:t>
      </w:r>
      <w:r w:rsidRPr="00271E04">
        <w:rPr>
          <w:rFonts w:cstheme="minorHAnsi"/>
          <w:b/>
          <w:iCs/>
          <w:color w:val="000000"/>
          <w:sz w:val="24"/>
          <w:szCs w:val="24"/>
        </w:rPr>
        <w:t>Βασίλης Σαΐτης</w:t>
      </w:r>
    </w:p>
    <w:p w14:paraId="58974200" w14:textId="0CB9646D" w:rsidR="009E215C" w:rsidRPr="00574441" w:rsidRDefault="009E215C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271E04">
        <w:rPr>
          <w:rFonts w:cstheme="minorHAnsi"/>
          <w:sz w:val="24"/>
          <w:szCs w:val="24"/>
        </w:rPr>
        <w:t>Πιάνο</w:t>
      </w:r>
      <w:r w:rsidRPr="00574441">
        <w:rPr>
          <w:rFonts w:cstheme="minorHAnsi"/>
          <w:sz w:val="24"/>
          <w:szCs w:val="24"/>
        </w:rPr>
        <w:t xml:space="preserve">: </w:t>
      </w:r>
      <w:proofErr w:type="spellStart"/>
      <w:r w:rsidR="005E1117" w:rsidRPr="00271E04">
        <w:rPr>
          <w:rFonts w:cstheme="minorHAnsi"/>
          <w:b/>
          <w:iCs/>
          <w:color w:val="000000"/>
          <w:sz w:val="24"/>
          <w:szCs w:val="24"/>
          <w:lang w:val="en-US"/>
        </w:rPr>
        <w:t>Martyna</w:t>
      </w:r>
      <w:proofErr w:type="spellEnd"/>
      <w:r w:rsidR="005E1117" w:rsidRPr="00574441">
        <w:rPr>
          <w:rFonts w:cstheme="minorHAnsi"/>
          <w:b/>
          <w:iCs/>
          <w:color w:val="000000"/>
          <w:sz w:val="24"/>
          <w:szCs w:val="24"/>
        </w:rPr>
        <w:t xml:space="preserve"> </w:t>
      </w:r>
      <w:proofErr w:type="spellStart"/>
      <w:r w:rsidR="005E1117" w:rsidRPr="00271E04">
        <w:rPr>
          <w:rFonts w:cstheme="minorHAnsi"/>
          <w:b/>
          <w:iCs/>
          <w:color w:val="000000"/>
          <w:sz w:val="24"/>
          <w:szCs w:val="24"/>
          <w:lang w:val="en-US"/>
        </w:rPr>
        <w:t>Jatkauskaite</w:t>
      </w:r>
      <w:proofErr w:type="spellEnd"/>
    </w:p>
    <w:p w14:paraId="3DCBDC62" w14:textId="5F95C0E8" w:rsidR="004809EA" w:rsidRPr="00344246" w:rsidRDefault="00086BEF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574441">
        <w:rPr>
          <w:rFonts w:cstheme="minorHAnsi"/>
          <w:b/>
          <w:color w:val="5B9BD5" w:themeColor="accent1"/>
          <w:sz w:val="24"/>
          <w:szCs w:val="24"/>
        </w:rPr>
        <w:t xml:space="preserve">10 </w:t>
      </w:r>
      <w:r w:rsidRPr="00344246">
        <w:rPr>
          <w:rFonts w:cstheme="minorHAnsi"/>
          <w:b/>
          <w:color w:val="5B9BD5" w:themeColor="accent1"/>
          <w:sz w:val="24"/>
          <w:szCs w:val="24"/>
        </w:rPr>
        <w:t>Ιανουαρίου</w:t>
      </w:r>
      <w:r w:rsidRPr="00574441">
        <w:rPr>
          <w:rFonts w:cstheme="minorHAnsi"/>
          <w:b/>
          <w:color w:val="5B9BD5" w:themeColor="accent1"/>
          <w:sz w:val="24"/>
          <w:szCs w:val="24"/>
        </w:rPr>
        <w:t xml:space="preserve"> 202</w:t>
      </w:r>
      <w:r w:rsidR="00180832" w:rsidRPr="00344246">
        <w:rPr>
          <w:rFonts w:cstheme="minorHAnsi"/>
          <w:b/>
          <w:color w:val="5B9BD5" w:themeColor="accent1"/>
          <w:sz w:val="24"/>
          <w:szCs w:val="24"/>
        </w:rPr>
        <w:t>7</w:t>
      </w:r>
    </w:p>
    <w:p w14:paraId="41EB5437" w14:textId="77777777" w:rsidR="00344246" w:rsidRPr="00344246" w:rsidRDefault="00344246" w:rsidP="00344246">
      <w:pPr>
        <w:spacing w:after="0" w:line="276" w:lineRule="auto"/>
        <w:ind w:firstLine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50D26209" w14:textId="77777777" w:rsidR="009E215C" w:rsidRPr="00574441" w:rsidRDefault="009E215C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51620BCC" w14:textId="32594DC4" w:rsidR="00344246" w:rsidRPr="00344246" w:rsidRDefault="00344246">
      <w:pPr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br w:type="page"/>
      </w:r>
    </w:p>
    <w:p w14:paraId="396B6937" w14:textId="194740C5" w:rsidR="00DE2524" w:rsidRPr="00344246" w:rsidRDefault="00DD1579" w:rsidP="00344246">
      <w:pPr>
        <w:pStyle w:val="a3"/>
        <w:spacing w:after="0" w:line="276" w:lineRule="auto"/>
        <w:ind w:left="567"/>
        <w:rPr>
          <w:rFonts w:eastAsia="Times New Roman" w:cstheme="minorHAnsi"/>
          <w:b/>
          <w:color w:val="5B9BD5" w:themeColor="accent1"/>
          <w:sz w:val="24"/>
          <w:szCs w:val="24"/>
        </w:rPr>
      </w:pPr>
      <w:r w:rsidRPr="00344246">
        <w:rPr>
          <w:rFonts w:eastAsia="Times New Roman" w:cstheme="minorHAnsi"/>
          <w:b/>
          <w:color w:val="5B9BD5" w:themeColor="accent1"/>
          <w:sz w:val="24"/>
          <w:szCs w:val="24"/>
        </w:rPr>
        <w:t xml:space="preserve">Ο έρωτας στον ρομαντισμό </w:t>
      </w:r>
    </w:p>
    <w:p w14:paraId="68B044E9" w14:textId="6AE8D046" w:rsidR="00126FCC" w:rsidRPr="00344246" w:rsidRDefault="00A76585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Τσέλο</w:t>
      </w:r>
      <w:r w:rsidR="00126FCC" w:rsidRPr="00344246">
        <w:rPr>
          <w:rFonts w:cstheme="minorHAnsi"/>
          <w:sz w:val="24"/>
          <w:szCs w:val="24"/>
        </w:rPr>
        <w:t xml:space="preserve">: </w:t>
      </w:r>
      <w:r w:rsidRPr="00344246">
        <w:rPr>
          <w:rFonts w:cstheme="minorHAnsi"/>
          <w:b/>
          <w:sz w:val="24"/>
          <w:szCs w:val="24"/>
        </w:rPr>
        <w:t xml:space="preserve">Χρήστος </w:t>
      </w:r>
      <w:proofErr w:type="spellStart"/>
      <w:r w:rsidR="00E679A6" w:rsidRPr="00344246">
        <w:rPr>
          <w:rFonts w:cstheme="minorHAnsi"/>
          <w:b/>
          <w:sz w:val="24"/>
          <w:szCs w:val="24"/>
        </w:rPr>
        <w:t>Γρίμπας</w:t>
      </w:r>
      <w:proofErr w:type="spellEnd"/>
      <w:r w:rsidR="00126FCC" w:rsidRPr="00344246">
        <w:rPr>
          <w:rFonts w:cstheme="minorHAnsi"/>
          <w:sz w:val="24"/>
          <w:szCs w:val="24"/>
        </w:rPr>
        <w:t xml:space="preserve"> </w:t>
      </w:r>
    </w:p>
    <w:p w14:paraId="4D5087FE" w14:textId="66F0FC4C" w:rsidR="00126FCC" w:rsidRPr="00344246" w:rsidRDefault="00126FCC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Πιάνο: </w:t>
      </w:r>
      <w:r w:rsidR="00A63C4F">
        <w:rPr>
          <w:rFonts w:cstheme="minorHAnsi"/>
          <w:b/>
          <w:sz w:val="24"/>
          <w:szCs w:val="24"/>
        </w:rPr>
        <w:t>Γιώργος Λαζαρίδης</w:t>
      </w:r>
    </w:p>
    <w:p w14:paraId="257E03F3" w14:textId="6CDA595B" w:rsidR="00126FCC" w:rsidRPr="00344246" w:rsidRDefault="00E679A6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14 Φεβρουαρίου 2027</w:t>
      </w:r>
    </w:p>
    <w:p w14:paraId="3C312E2C" w14:textId="77777777" w:rsidR="00344246" w:rsidRPr="00344246" w:rsidRDefault="00344246" w:rsidP="00344246">
      <w:pPr>
        <w:spacing w:after="0" w:line="276" w:lineRule="auto"/>
        <w:ind w:firstLine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6E6A5199" w14:textId="77777777" w:rsidR="00DE2524" w:rsidRPr="00344246" w:rsidRDefault="00DE2524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2E331FEF" w14:textId="3C967F19" w:rsidR="0057571F" w:rsidRPr="00344246" w:rsidRDefault="00217113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Ο Πύργος του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Κυανοπώγωνα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 </w:t>
      </w:r>
    </w:p>
    <w:p w14:paraId="7496B374" w14:textId="1430C41D" w:rsidR="0057571F" w:rsidRPr="00344246" w:rsidRDefault="0057571F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Υψίφωνος: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Marina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Temesi</w:t>
      </w:r>
    </w:p>
    <w:p w14:paraId="39989DF7" w14:textId="77777777" w:rsidR="008B6979" w:rsidRPr="00344246" w:rsidRDefault="008B6979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Βαθύφωνος: </w:t>
      </w:r>
      <w:r w:rsidRPr="00344246">
        <w:rPr>
          <w:rFonts w:cstheme="minorHAnsi"/>
          <w:b/>
          <w:sz w:val="24"/>
          <w:szCs w:val="24"/>
        </w:rPr>
        <w:t xml:space="preserve">Μάνος </w:t>
      </w:r>
      <w:proofErr w:type="spellStart"/>
      <w:r w:rsidRPr="00344246">
        <w:rPr>
          <w:rFonts w:cstheme="minorHAnsi"/>
          <w:b/>
          <w:sz w:val="24"/>
          <w:szCs w:val="24"/>
        </w:rPr>
        <w:t>Χριστοφακάκης</w:t>
      </w:r>
      <w:proofErr w:type="spellEnd"/>
    </w:p>
    <w:p w14:paraId="2EF0EC44" w14:textId="77777777" w:rsidR="008B6979" w:rsidRPr="00344246" w:rsidRDefault="008B6979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Πιάνο: </w:t>
      </w:r>
      <w:r w:rsidRPr="00344246">
        <w:rPr>
          <w:rFonts w:cstheme="minorHAnsi"/>
          <w:b/>
          <w:sz w:val="24"/>
          <w:szCs w:val="24"/>
          <w:lang w:val="en-US"/>
        </w:rPr>
        <w:t>M</w:t>
      </w:r>
      <w:r w:rsidRPr="00344246">
        <w:rPr>
          <w:rFonts w:cstheme="minorHAnsi"/>
          <w:b/>
          <w:sz w:val="24"/>
          <w:szCs w:val="24"/>
        </w:rPr>
        <w:t>é</w:t>
      </w:r>
      <w:proofErr w:type="spellStart"/>
      <w:r w:rsidRPr="00344246">
        <w:rPr>
          <w:rFonts w:cstheme="minorHAnsi"/>
          <w:b/>
          <w:sz w:val="24"/>
          <w:szCs w:val="24"/>
          <w:lang w:val="en-US"/>
        </w:rPr>
        <w:t>lisande</w:t>
      </w:r>
      <w:proofErr w:type="spellEnd"/>
      <w:r w:rsidRPr="00344246">
        <w:rPr>
          <w:rFonts w:cstheme="minorHAnsi"/>
          <w:b/>
          <w:sz w:val="24"/>
          <w:szCs w:val="24"/>
        </w:rPr>
        <w:t xml:space="preserve"> </w:t>
      </w:r>
      <w:proofErr w:type="spellStart"/>
      <w:r w:rsidRPr="00344246">
        <w:rPr>
          <w:rFonts w:cstheme="minorHAnsi"/>
          <w:b/>
          <w:sz w:val="24"/>
          <w:szCs w:val="24"/>
          <w:lang w:val="en-US"/>
        </w:rPr>
        <w:t>Sinsoulier</w:t>
      </w:r>
      <w:proofErr w:type="spellEnd"/>
      <w:r w:rsidRPr="00344246">
        <w:rPr>
          <w:rFonts w:cstheme="minorHAnsi"/>
          <w:sz w:val="24"/>
          <w:szCs w:val="24"/>
        </w:rPr>
        <w:t xml:space="preserve"> </w:t>
      </w:r>
    </w:p>
    <w:p w14:paraId="6BA4B6E1" w14:textId="77777777" w:rsidR="008B6979" w:rsidRPr="00344246" w:rsidRDefault="008B6979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Υποτιτλισμός: </w:t>
      </w:r>
      <w:r w:rsidRPr="00344246">
        <w:rPr>
          <w:rFonts w:cstheme="minorHAnsi"/>
          <w:b/>
          <w:sz w:val="24"/>
          <w:szCs w:val="24"/>
        </w:rPr>
        <w:t xml:space="preserve">Ζωή </w:t>
      </w:r>
      <w:proofErr w:type="spellStart"/>
      <w:r w:rsidRPr="00344246">
        <w:rPr>
          <w:rFonts w:cstheme="minorHAnsi"/>
          <w:b/>
          <w:sz w:val="24"/>
          <w:szCs w:val="24"/>
        </w:rPr>
        <w:t>Καραμπέκιου</w:t>
      </w:r>
      <w:proofErr w:type="spellEnd"/>
    </w:p>
    <w:p w14:paraId="2908CF33" w14:textId="20173F97" w:rsidR="008B6979" w:rsidRPr="00344246" w:rsidRDefault="00792CDB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>
        <w:rPr>
          <w:rFonts w:cstheme="minorHAnsi"/>
          <w:b/>
          <w:color w:val="5B9BD5" w:themeColor="accent1"/>
          <w:sz w:val="24"/>
          <w:szCs w:val="24"/>
        </w:rPr>
        <w:t>19</w:t>
      </w:r>
      <w:r w:rsidR="004B42EB" w:rsidRPr="00344246">
        <w:rPr>
          <w:rFonts w:cstheme="minorHAnsi"/>
          <w:b/>
          <w:color w:val="5B9BD5" w:themeColor="accent1"/>
          <w:sz w:val="24"/>
          <w:szCs w:val="24"/>
        </w:rPr>
        <w:t xml:space="preserve"> Φεβρουαρίου 2027</w:t>
      </w:r>
    </w:p>
    <w:p w14:paraId="2FBEA5A3" w14:textId="43F02019" w:rsidR="008E1B65" w:rsidRPr="00EE2B6F" w:rsidRDefault="00881500" w:rsidP="00344246">
      <w:pPr>
        <w:pStyle w:val="a3"/>
        <w:spacing w:after="0" w:line="276" w:lineRule="auto"/>
        <w:ind w:left="567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Αίθουσα «Ανδρέας και Μαρία Καλοκαιρινού»</w:t>
      </w:r>
    </w:p>
    <w:p w14:paraId="139F1196" w14:textId="77777777" w:rsidR="00B9721A" w:rsidRPr="00344246" w:rsidRDefault="00B9721A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</w:p>
    <w:p w14:paraId="22C819CF" w14:textId="56DCA91D" w:rsidR="002C7DB2" w:rsidRPr="00EE2B6F" w:rsidRDefault="00881500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  <w:lang w:val="en-US"/>
        </w:rPr>
      </w:pPr>
      <w:r>
        <w:rPr>
          <w:rFonts w:cstheme="minorHAnsi"/>
          <w:b/>
          <w:color w:val="5B9BD5" w:themeColor="accent1"/>
          <w:sz w:val="24"/>
          <w:szCs w:val="24"/>
          <w:lang w:val="en-US"/>
        </w:rPr>
        <w:t>Echoes of the New</w:t>
      </w:r>
      <w:r w:rsidR="002C7DB2" w:rsidRPr="00EE2B6F">
        <w:rPr>
          <w:rFonts w:cstheme="minorHAnsi"/>
          <w:b/>
          <w:color w:val="5B9BD5" w:themeColor="accent1"/>
          <w:sz w:val="24"/>
          <w:szCs w:val="24"/>
          <w:lang w:val="en-US"/>
        </w:rPr>
        <w:t xml:space="preserve"> </w:t>
      </w:r>
    </w:p>
    <w:p w14:paraId="7192E8F2" w14:textId="1AD09AB0" w:rsidR="002C7DB2" w:rsidRPr="00EE2B6F" w:rsidRDefault="006D7915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  <w:lang w:val="en-US"/>
        </w:rPr>
      </w:pPr>
      <w:r w:rsidRPr="00344246">
        <w:rPr>
          <w:rFonts w:cstheme="minorHAnsi"/>
          <w:sz w:val="24"/>
          <w:szCs w:val="24"/>
        </w:rPr>
        <w:t>Φλάουτο</w:t>
      </w:r>
      <w:r w:rsidR="00017126" w:rsidRPr="00EE2B6F">
        <w:rPr>
          <w:rFonts w:cstheme="minorHAnsi"/>
          <w:sz w:val="24"/>
          <w:szCs w:val="24"/>
          <w:lang w:val="en-US"/>
        </w:rPr>
        <w:t xml:space="preserve">: </w:t>
      </w:r>
      <w:r w:rsidR="007E080C" w:rsidRPr="00344246">
        <w:rPr>
          <w:rFonts w:cstheme="minorHAnsi"/>
          <w:b/>
          <w:sz w:val="24"/>
          <w:szCs w:val="24"/>
        </w:rPr>
        <w:t>Μάνος</w:t>
      </w:r>
      <w:r w:rsidR="007E080C" w:rsidRPr="00EE2B6F">
        <w:rPr>
          <w:rFonts w:cstheme="minorHAnsi"/>
          <w:b/>
          <w:sz w:val="24"/>
          <w:szCs w:val="24"/>
          <w:lang w:val="en-US"/>
        </w:rPr>
        <w:t xml:space="preserve"> </w:t>
      </w:r>
      <w:r w:rsidR="007E080C" w:rsidRPr="00344246">
        <w:rPr>
          <w:rFonts w:cstheme="minorHAnsi"/>
          <w:b/>
          <w:sz w:val="24"/>
          <w:szCs w:val="24"/>
        </w:rPr>
        <w:t>Παναγιωτάκης</w:t>
      </w:r>
    </w:p>
    <w:p w14:paraId="2BFF8872" w14:textId="104B9864" w:rsidR="00017126" w:rsidRPr="00344246" w:rsidRDefault="006D7915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Φαγκότο</w:t>
      </w:r>
      <w:r w:rsidR="00017126" w:rsidRPr="00344246">
        <w:rPr>
          <w:rFonts w:cstheme="minorHAnsi"/>
          <w:sz w:val="24"/>
          <w:szCs w:val="24"/>
        </w:rPr>
        <w:t xml:space="preserve">: </w:t>
      </w:r>
      <w:r w:rsidR="007E080C" w:rsidRPr="00344246">
        <w:rPr>
          <w:rFonts w:cstheme="minorHAnsi"/>
          <w:b/>
          <w:sz w:val="24"/>
          <w:szCs w:val="24"/>
        </w:rPr>
        <w:t>Βασίλης Πρι</w:t>
      </w:r>
      <w:r w:rsidR="00A63C4F">
        <w:rPr>
          <w:rFonts w:cstheme="minorHAnsi"/>
          <w:b/>
          <w:sz w:val="24"/>
          <w:szCs w:val="24"/>
        </w:rPr>
        <w:t>ό</w:t>
      </w:r>
      <w:r w:rsidR="007E080C" w:rsidRPr="00344246">
        <w:rPr>
          <w:rFonts w:cstheme="minorHAnsi"/>
          <w:b/>
          <w:sz w:val="24"/>
          <w:szCs w:val="24"/>
        </w:rPr>
        <w:t>β</w:t>
      </w:r>
      <w:r w:rsidR="00A63C4F">
        <w:rPr>
          <w:rFonts w:cstheme="minorHAnsi"/>
          <w:b/>
          <w:sz w:val="24"/>
          <w:szCs w:val="24"/>
        </w:rPr>
        <w:t>ο</w:t>
      </w:r>
      <w:r w:rsidR="007E080C" w:rsidRPr="00344246">
        <w:rPr>
          <w:rFonts w:cstheme="minorHAnsi"/>
          <w:b/>
          <w:sz w:val="24"/>
          <w:szCs w:val="24"/>
        </w:rPr>
        <w:t xml:space="preserve">λος </w:t>
      </w:r>
    </w:p>
    <w:p w14:paraId="05225310" w14:textId="20324C54" w:rsidR="00017126" w:rsidRPr="00344246" w:rsidRDefault="00017126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 xml:space="preserve">Πιάνο: </w:t>
      </w:r>
      <w:r w:rsidR="006D7915" w:rsidRPr="00344246">
        <w:rPr>
          <w:rFonts w:cstheme="minorHAnsi"/>
          <w:b/>
          <w:sz w:val="24"/>
          <w:szCs w:val="24"/>
        </w:rPr>
        <w:t>Έλενα Περισυνάκη</w:t>
      </w:r>
    </w:p>
    <w:p w14:paraId="3785BD58" w14:textId="018FFE90" w:rsidR="00B9721A" w:rsidRPr="00344246" w:rsidRDefault="00A4563B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27 Μαρτίου 2026</w:t>
      </w:r>
    </w:p>
    <w:p w14:paraId="45C518D6" w14:textId="77777777" w:rsidR="00344246" w:rsidRPr="00344246" w:rsidRDefault="00344246" w:rsidP="00344246">
      <w:pPr>
        <w:spacing w:after="0" w:line="276" w:lineRule="auto"/>
        <w:ind w:firstLine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52635EE2" w14:textId="77777777" w:rsidR="00F74A79" w:rsidRPr="00344246" w:rsidRDefault="00F74A79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</w:p>
    <w:p w14:paraId="23D4E12D" w14:textId="65799F08" w:rsidR="00F74A79" w:rsidRPr="00792CDB" w:rsidRDefault="00792CDB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>
        <w:rPr>
          <w:rFonts w:cstheme="minorHAnsi"/>
          <w:b/>
          <w:color w:val="5B9BD5" w:themeColor="accent1"/>
          <w:sz w:val="24"/>
          <w:szCs w:val="24"/>
          <w:lang w:val="en-US"/>
        </w:rPr>
        <w:t>T</w:t>
      </w:r>
      <w:proofErr w:type="spellStart"/>
      <w:r>
        <w:rPr>
          <w:rFonts w:cstheme="minorHAnsi"/>
          <w:b/>
          <w:color w:val="5B9BD5" w:themeColor="accent1"/>
          <w:sz w:val="24"/>
          <w:szCs w:val="24"/>
        </w:rPr>
        <w:t>ρεις</w:t>
      </w:r>
      <w:proofErr w:type="spellEnd"/>
      <w:r>
        <w:rPr>
          <w:rFonts w:cstheme="minorHAnsi"/>
          <w:b/>
          <w:color w:val="5B9BD5" w:themeColor="accent1"/>
          <w:sz w:val="24"/>
          <w:szCs w:val="24"/>
        </w:rPr>
        <w:t xml:space="preserve"> Σονάτες, τρεις συνθέτες, τρεις αιώνες</w:t>
      </w:r>
    </w:p>
    <w:p w14:paraId="1F899695" w14:textId="59E4A1B3" w:rsidR="00F74A79" w:rsidRPr="00344246" w:rsidRDefault="00F74A79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Βιολί: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Wolfgang</w:t>
      </w:r>
      <w:r w:rsidRPr="00344246">
        <w:rPr>
          <w:rFonts w:cstheme="minorHAnsi"/>
          <w:b/>
          <w:sz w:val="24"/>
          <w:szCs w:val="24"/>
        </w:rPr>
        <w:t xml:space="preserve"> </w:t>
      </w:r>
      <w:r w:rsidRPr="00344246">
        <w:rPr>
          <w:rFonts w:cstheme="minorHAnsi"/>
          <w:b/>
          <w:sz w:val="24"/>
          <w:szCs w:val="24"/>
          <w:lang w:val="en-US"/>
        </w:rPr>
        <w:t>Schroeder</w:t>
      </w:r>
    </w:p>
    <w:p w14:paraId="4870F19D" w14:textId="3E9E250E" w:rsidR="00F74A79" w:rsidRPr="00344246" w:rsidRDefault="00F74A79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sz w:val="24"/>
          <w:szCs w:val="24"/>
        </w:rPr>
        <w:t>Πιάνο</w:t>
      </w:r>
      <w:r w:rsidRPr="00344246">
        <w:rPr>
          <w:rFonts w:cstheme="minorHAnsi"/>
          <w:b/>
          <w:sz w:val="24"/>
          <w:szCs w:val="24"/>
        </w:rPr>
        <w:t xml:space="preserve">: Τίτος </w:t>
      </w:r>
      <w:proofErr w:type="spellStart"/>
      <w:r w:rsidRPr="00344246">
        <w:rPr>
          <w:rFonts w:cstheme="minorHAnsi"/>
          <w:b/>
          <w:sz w:val="24"/>
          <w:szCs w:val="24"/>
        </w:rPr>
        <w:t>Γουβέλης</w:t>
      </w:r>
      <w:proofErr w:type="spellEnd"/>
    </w:p>
    <w:p w14:paraId="3560833E" w14:textId="267D1DA8" w:rsidR="00861855" w:rsidRPr="00344246" w:rsidRDefault="009A6A00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15 Μαΐου </w:t>
      </w:r>
      <w:r w:rsidR="008B5C66" w:rsidRPr="00344246">
        <w:rPr>
          <w:rFonts w:cstheme="minorHAnsi"/>
          <w:b/>
          <w:color w:val="5B9BD5" w:themeColor="accent1"/>
          <w:sz w:val="24"/>
          <w:szCs w:val="24"/>
        </w:rPr>
        <w:t>2027</w:t>
      </w:r>
    </w:p>
    <w:p w14:paraId="27923901" w14:textId="77777777" w:rsidR="00344246" w:rsidRDefault="00344246" w:rsidP="00344246">
      <w:pPr>
        <w:spacing w:after="0" w:line="276" w:lineRule="auto"/>
        <w:ind w:firstLine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77045C74" w14:textId="77777777" w:rsidR="00574441" w:rsidRDefault="00574441" w:rsidP="00344246">
      <w:pPr>
        <w:spacing w:after="0" w:line="276" w:lineRule="auto"/>
        <w:ind w:firstLine="567"/>
        <w:rPr>
          <w:rFonts w:cstheme="minorHAnsi"/>
          <w:sz w:val="24"/>
          <w:szCs w:val="24"/>
        </w:rPr>
      </w:pPr>
    </w:p>
    <w:p w14:paraId="03661CB6" w14:textId="77777777" w:rsidR="00574441" w:rsidRDefault="00574441" w:rsidP="00574441">
      <w:pPr>
        <w:spacing w:after="0"/>
        <w:ind w:firstLine="567"/>
        <w:rPr>
          <w:b/>
          <w:sz w:val="24"/>
          <w:szCs w:val="24"/>
        </w:rPr>
      </w:pPr>
      <w:r>
        <w:rPr>
          <w:b/>
          <w:color w:val="5B9BD5" w:themeColor="accent1"/>
          <w:sz w:val="24"/>
          <w:szCs w:val="24"/>
        </w:rPr>
        <w:t xml:space="preserve">Ηχώ του χρόνου: </w:t>
      </w:r>
      <w:proofErr w:type="spellStart"/>
      <w:r>
        <w:rPr>
          <w:b/>
          <w:color w:val="5B9BD5" w:themeColor="accent1"/>
          <w:sz w:val="24"/>
          <w:szCs w:val="24"/>
        </w:rPr>
        <w:t>Απ΄τον</w:t>
      </w:r>
      <w:proofErr w:type="spellEnd"/>
      <w:r>
        <w:rPr>
          <w:b/>
          <w:color w:val="5B9BD5" w:themeColor="accent1"/>
          <w:sz w:val="24"/>
          <w:szCs w:val="24"/>
        </w:rPr>
        <w:t xml:space="preserve"> κλασικισμό στην αναζήτηση</w:t>
      </w:r>
    </w:p>
    <w:p w14:paraId="7F683699" w14:textId="6A5095CC" w:rsidR="00574441" w:rsidRDefault="00574441" w:rsidP="00881500">
      <w:pPr>
        <w:spacing w:after="0"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>Κλαρινέτο:</w:t>
      </w:r>
      <w:r>
        <w:rPr>
          <w:b/>
          <w:sz w:val="24"/>
          <w:szCs w:val="24"/>
        </w:rPr>
        <w:t xml:space="preserve"> Αλέξανδρος Βλάχος</w:t>
      </w:r>
    </w:p>
    <w:p w14:paraId="5C038C88" w14:textId="13B6978C" w:rsidR="00574441" w:rsidRDefault="00574441" w:rsidP="00881500">
      <w:pPr>
        <w:spacing w:after="0"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>Φαγκότο:</w:t>
      </w:r>
      <w:r>
        <w:rPr>
          <w:b/>
          <w:sz w:val="24"/>
          <w:szCs w:val="24"/>
        </w:rPr>
        <w:t xml:space="preserve"> Ανδρέας Σπυρόπουλος</w:t>
      </w:r>
    </w:p>
    <w:p w14:paraId="0F332E7A" w14:textId="308FB244" w:rsidR="00574441" w:rsidRDefault="00574441" w:rsidP="00881500">
      <w:pPr>
        <w:spacing w:after="0"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>Πιάνο:</w:t>
      </w:r>
      <w:r>
        <w:rPr>
          <w:b/>
          <w:sz w:val="24"/>
          <w:szCs w:val="24"/>
        </w:rPr>
        <w:t xml:space="preserve"> Γρηγόριος </w:t>
      </w:r>
      <w:proofErr w:type="spellStart"/>
      <w:r>
        <w:rPr>
          <w:b/>
          <w:sz w:val="24"/>
          <w:szCs w:val="24"/>
        </w:rPr>
        <w:t>Ζαμπάρας</w:t>
      </w:r>
      <w:proofErr w:type="spellEnd"/>
    </w:p>
    <w:p w14:paraId="19608A72" w14:textId="69D5D952" w:rsidR="00574441" w:rsidRDefault="00574441" w:rsidP="00881500">
      <w:pPr>
        <w:spacing w:after="0"/>
        <w:ind w:firstLine="567"/>
        <w:rPr>
          <w:b/>
          <w:color w:val="5B9BD5" w:themeColor="accent1"/>
          <w:sz w:val="24"/>
          <w:szCs w:val="24"/>
        </w:rPr>
      </w:pPr>
      <w:r>
        <w:rPr>
          <w:b/>
          <w:color w:val="5B9BD5" w:themeColor="accent1"/>
          <w:sz w:val="24"/>
          <w:szCs w:val="24"/>
        </w:rPr>
        <w:t>5 Ιουνίου 2027</w:t>
      </w:r>
    </w:p>
    <w:p w14:paraId="10801DF0" w14:textId="5EE09C37" w:rsidR="00574441" w:rsidRDefault="00574441" w:rsidP="00574441">
      <w:pPr>
        <w:spacing w:after="0" w:line="276" w:lineRule="auto"/>
        <w:ind w:firstLine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7D5BC785" w14:textId="3F9D4C2D" w:rsidR="00574441" w:rsidRPr="00574441" w:rsidRDefault="00574441" w:rsidP="00574441">
      <w:pPr>
        <w:spacing w:after="0"/>
        <w:rPr>
          <w:b/>
          <w:color w:val="5B9BD5" w:themeColor="accent1"/>
          <w:sz w:val="24"/>
          <w:szCs w:val="24"/>
        </w:rPr>
      </w:pPr>
    </w:p>
    <w:p w14:paraId="1ADE72F7" w14:textId="77777777" w:rsidR="00344246" w:rsidRPr="00344246" w:rsidRDefault="00344246" w:rsidP="00180832">
      <w:pPr>
        <w:pStyle w:val="a3"/>
        <w:spacing w:after="0"/>
        <w:ind w:left="567"/>
        <w:rPr>
          <w:rFonts w:cstheme="minorHAnsi"/>
          <w:b/>
          <w:color w:val="5B9BD5" w:themeColor="accent1"/>
          <w:sz w:val="24"/>
          <w:szCs w:val="24"/>
        </w:rPr>
      </w:pPr>
    </w:p>
    <w:p w14:paraId="5297AACD" w14:textId="0B341E0C" w:rsidR="00861855" w:rsidRPr="00282A11" w:rsidRDefault="00881500" w:rsidP="00282A1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Κύκλος | Ανερχόμενοι Νέοι </w:t>
      </w:r>
      <w:r w:rsidR="009055BB" w:rsidRPr="00344246">
        <w:rPr>
          <w:rFonts w:cstheme="minorHAnsi"/>
          <w:b/>
          <w:sz w:val="24"/>
          <w:szCs w:val="24"/>
        </w:rPr>
        <w:t>Σολίστ</w:t>
      </w:r>
    </w:p>
    <w:p w14:paraId="02D4468E" w14:textId="2227694B" w:rsidR="008E1B65" w:rsidRPr="00344246" w:rsidRDefault="008E1B65" w:rsidP="00344246">
      <w:pPr>
        <w:pStyle w:val="a3"/>
        <w:spacing w:after="0" w:line="276" w:lineRule="auto"/>
        <w:ind w:left="567"/>
        <w:rPr>
          <w:rFonts w:eastAsia="Times New Roman" w:cstheme="minorHAnsi"/>
          <w:b/>
          <w:color w:val="5B9BD5" w:themeColor="accent1"/>
          <w:sz w:val="24"/>
          <w:szCs w:val="24"/>
        </w:rPr>
      </w:pPr>
      <w:r w:rsidRPr="00344246">
        <w:rPr>
          <w:rFonts w:eastAsia="Times New Roman" w:cstheme="minorHAnsi"/>
          <w:b/>
          <w:color w:val="5B9BD5" w:themeColor="accent1"/>
          <w:sz w:val="24"/>
          <w:szCs w:val="24"/>
        </w:rPr>
        <w:t xml:space="preserve">Ρεσιτάλ Βιολιού του Αθανάσιου </w:t>
      </w:r>
      <w:proofErr w:type="spellStart"/>
      <w:r w:rsidRPr="00344246">
        <w:rPr>
          <w:rFonts w:eastAsia="Times New Roman" w:cstheme="minorHAnsi"/>
          <w:b/>
          <w:color w:val="5B9BD5" w:themeColor="accent1"/>
          <w:sz w:val="24"/>
          <w:szCs w:val="24"/>
        </w:rPr>
        <w:t>Κυπάρου</w:t>
      </w:r>
      <w:proofErr w:type="spellEnd"/>
    </w:p>
    <w:p w14:paraId="24A35E46" w14:textId="1584C933" w:rsidR="008E1B65" w:rsidRPr="00344246" w:rsidRDefault="000F5A67" w:rsidP="00344246">
      <w:pPr>
        <w:pStyle w:val="a3"/>
        <w:spacing w:after="0" w:line="276" w:lineRule="auto"/>
        <w:ind w:left="567"/>
        <w:rPr>
          <w:rFonts w:eastAsia="Times New Roman" w:cstheme="minorHAnsi"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>Βραβείο «Ακούμε τους Νέους 2026»</w:t>
      </w:r>
    </w:p>
    <w:p w14:paraId="2A646F1C" w14:textId="049B01D3" w:rsidR="008E1B65" w:rsidRDefault="008E1B65" w:rsidP="00344246">
      <w:pPr>
        <w:pStyle w:val="a3"/>
        <w:spacing w:after="0" w:line="276" w:lineRule="auto"/>
        <w:ind w:left="567"/>
        <w:rPr>
          <w:rFonts w:eastAsia="Times New Roman" w:cstheme="minorHAnsi"/>
          <w:b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 xml:space="preserve">Βιολί: </w:t>
      </w:r>
      <w:r w:rsidR="000F5A67" w:rsidRPr="00344246">
        <w:rPr>
          <w:rFonts w:eastAsia="Times New Roman" w:cstheme="minorHAnsi"/>
          <w:b/>
          <w:sz w:val="24"/>
          <w:szCs w:val="24"/>
        </w:rPr>
        <w:t xml:space="preserve">Αθανάσιος </w:t>
      </w:r>
      <w:proofErr w:type="spellStart"/>
      <w:r w:rsidR="000F5A67" w:rsidRPr="00344246">
        <w:rPr>
          <w:rFonts w:eastAsia="Times New Roman" w:cstheme="minorHAnsi"/>
          <w:b/>
          <w:sz w:val="24"/>
          <w:szCs w:val="24"/>
        </w:rPr>
        <w:t>Κυπάρος</w:t>
      </w:r>
      <w:proofErr w:type="spellEnd"/>
      <w:r w:rsidR="000F5A67" w:rsidRPr="00344246">
        <w:rPr>
          <w:rFonts w:eastAsia="Times New Roman" w:cstheme="minorHAnsi"/>
          <w:b/>
          <w:sz w:val="24"/>
          <w:szCs w:val="24"/>
        </w:rPr>
        <w:t xml:space="preserve"> </w:t>
      </w:r>
    </w:p>
    <w:p w14:paraId="04B3DEA9" w14:textId="4ECBF491" w:rsidR="00792CDB" w:rsidRPr="00EE2B6F" w:rsidRDefault="00792CDB" w:rsidP="00344246">
      <w:pPr>
        <w:pStyle w:val="a3"/>
        <w:spacing w:after="0" w:line="276" w:lineRule="auto"/>
        <w:ind w:left="567"/>
        <w:rPr>
          <w:rFonts w:eastAsia="Times New Roman" w:cstheme="minorHAnsi"/>
          <w:b/>
          <w:sz w:val="24"/>
          <w:szCs w:val="24"/>
        </w:rPr>
      </w:pPr>
      <w:r w:rsidRPr="00792CDB">
        <w:rPr>
          <w:rFonts w:eastAsia="Times New Roman" w:cstheme="minorHAnsi"/>
          <w:sz w:val="24"/>
          <w:szCs w:val="24"/>
        </w:rPr>
        <w:t>Πιάνο</w:t>
      </w:r>
      <w:r w:rsidRPr="00EE2B6F">
        <w:rPr>
          <w:rFonts w:eastAsia="Times New Roman" w:cstheme="minorHAnsi"/>
          <w:sz w:val="24"/>
          <w:szCs w:val="24"/>
        </w:rPr>
        <w:t>:</w:t>
      </w:r>
      <w:r w:rsidRPr="00EE2B6F">
        <w:rPr>
          <w:rFonts w:eastAsia="Times New Roman" w:cstheme="minorHAnsi"/>
          <w:b/>
          <w:sz w:val="24"/>
          <w:szCs w:val="24"/>
        </w:rPr>
        <w:t xml:space="preserve"> </w:t>
      </w:r>
      <w:r>
        <w:rPr>
          <w:rFonts w:eastAsia="Times New Roman" w:cstheme="minorHAnsi"/>
          <w:b/>
          <w:sz w:val="24"/>
          <w:szCs w:val="24"/>
          <w:lang w:val="en-US"/>
        </w:rPr>
        <w:t>Ai</w:t>
      </w:r>
      <w:r w:rsidRPr="00EE2B6F">
        <w:rPr>
          <w:rFonts w:eastAsia="Times New Roman" w:cstheme="minorHAnsi"/>
          <w:b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sz w:val="24"/>
          <w:szCs w:val="24"/>
          <w:lang w:val="en-US"/>
        </w:rPr>
        <w:t>Motohashi</w:t>
      </w:r>
      <w:proofErr w:type="spellEnd"/>
    </w:p>
    <w:p w14:paraId="38282403" w14:textId="7F3D1FC9" w:rsidR="008E1B65" w:rsidRPr="00344246" w:rsidRDefault="008E1B65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21 Δεκεμβρίου </w:t>
      </w:r>
      <w:r w:rsidR="008B5C66" w:rsidRPr="00344246">
        <w:rPr>
          <w:rFonts w:cstheme="minorHAnsi"/>
          <w:b/>
          <w:color w:val="5B9BD5" w:themeColor="accent1"/>
          <w:sz w:val="24"/>
          <w:szCs w:val="24"/>
        </w:rPr>
        <w:t>202</w:t>
      </w:r>
      <w:r w:rsidR="00344246">
        <w:rPr>
          <w:rFonts w:cstheme="minorHAnsi"/>
          <w:b/>
          <w:color w:val="5B9BD5" w:themeColor="accent1"/>
          <w:sz w:val="24"/>
          <w:szCs w:val="24"/>
        </w:rPr>
        <w:t>6</w:t>
      </w:r>
    </w:p>
    <w:p w14:paraId="0C68E4E1" w14:textId="16378CEC" w:rsidR="000F5A67" w:rsidRPr="00344246" w:rsidRDefault="008E1B65" w:rsidP="00344246">
      <w:pPr>
        <w:pStyle w:val="a3"/>
        <w:spacing w:after="0" w:line="276" w:lineRule="auto"/>
        <w:ind w:left="567"/>
        <w:rPr>
          <w:rFonts w:cstheme="minorHAnsi"/>
          <w:bCs/>
          <w:sz w:val="24"/>
          <w:szCs w:val="24"/>
        </w:rPr>
      </w:pPr>
      <w:r w:rsidRPr="00344246">
        <w:rPr>
          <w:rFonts w:cstheme="minorHAnsi"/>
          <w:bCs/>
          <w:sz w:val="24"/>
          <w:szCs w:val="24"/>
        </w:rPr>
        <w:t>Αίθουσα Συναυλιών</w:t>
      </w:r>
    </w:p>
    <w:p w14:paraId="4D9DBF27" w14:textId="77777777" w:rsidR="008E1B65" w:rsidRPr="00344246" w:rsidRDefault="008E1B65" w:rsidP="00344246">
      <w:pPr>
        <w:pStyle w:val="a3"/>
        <w:spacing w:after="0" w:line="276" w:lineRule="auto"/>
        <w:ind w:left="567"/>
        <w:rPr>
          <w:rFonts w:cstheme="minorHAnsi"/>
          <w:bCs/>
          <w:sz w:val="24"/>
          <w:szCs w:val="24"/>
        </w:rPr>
      </w:pPr>
    </w:p>
    <w:p w14:paraId="2D04FC6D" w14:textId="65067B6D" w:rsidR="00A63C4F" w:rsidRPr="00344246" w:rsidRDefault="00A63C4F" w:rsidP="00A63C4F">
      <w:pPr>
        <w:pStyle w:val="a3"/>
        <w:spacing w:after="0" w:line="276" w:lineRule="auto"/>
        <w:ind w:left="567"/>
        <w:rPr>
          <w:rFonts w:eastAsia="Times New Roman" w:cstheme="minorHAnsi"/>
          <w:b/>
          <w:color w:val="5B9BD5" w:themeColor="accent1"/>
          <w:sz w:val="24"/>
          <w:szCs w:val="24"/>
        </w:rPr>
      </w:pPr>
      <w:r w:rsidRPr="00344246">
        <w:rPr>
          <w:rFonts w:eastAsia="Times New Roman" w:cstheme="minorHAnsi"/>
          <w:b/>
          <w:color w:val="5B9BD5" w:themeColor="accent1"/>
          <w:sz w:val="24"/>
          <w:szCs w:val="24"/>
        </w:rPr>
        <w:t xml:space="preserve">Ρεσιτάλ Πιάνου του Γεώργιου </w:t>
      </w:r>
      <w:proofErr w:type="spellStart"/>
      <w:r>
        <w:rPr>
          <w:rFonts w:eastAsia="Times New Roman" w:cstheme="minorHAnsi"/>
          <w:b/>
          <w:color w:val="5B9BD5" w:themeColor="accent1"/>
          <w:sz w:val="24"/>
          <w:szCs w:val="24"/>
        </w:rPr>
        <w:t>Πεπώνη</w:t>
      </w:r>
      <w:proofErr w:type="spellEnd"/>
    </w:p>
    <w:p w14:paraId="3354B5F8" w14:textId="77777777" w:rsidR="00A63C4F" w:rsidRPr="00344246" w:rsidRDefault="00A63C4F" w:rsidP="00A63C4F">
      <w:pPr>
        <w:pStyle w:val="a3"/>
        <w:spacing w:after="0" w:line="276" w:lineRule="auto"/>
        <w:ind w:left="567"/>
        <w:rPr>
          <w:rFonts w:eastAsia="Times New Roman" w:cstheme="minorHAnsi"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>Βραβείο «Ακούμε τους Νέους 2026»</w:t>
      </w:r>
    </w:p>
    <w:p w14:paraId="53D5B2CD" w14:textId="77777777" w:rsidR="00A63C4F" w:rsidRPr="00344246" w:rsidRDefault="00A63C4F" w:rsidP="00A63C4F">
      <w:pPr>
        <w:pStyle w:val="a3"/>
        <w:spacing w:after="0" w:line="276" w:lineRule="auto"/>
        <w:ind w:left="567"/>
        <w:rPr>
          <w:rFonts w:eastAsia="Times New Roman" w:cstheme="minorHAnsi"/>
          <w:b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 xml:space="preserve">Πιάνο: </w:t>
      </w:r>
      <w:r w:rsidRPr="00344246">
        <w:rPr>
          <w:rFonts w:eastAsia="Times New Roman" w:cstheme="minorHAnsi"/>
          <w:b/>
          <w:sz w:val="24"/>
          <w:szCs w:val="24"/>
        </w:rPr>
        <w:t xml:space="preserve">Γεώργιος </w:t>
      </w:r>
      <w:proofErr w:type="spellStart"/>
      <w:r w:rsidRPr="00344246">
        <w:rPr>
          <w:rFonts w:eastAsia="Times New Roman" w:cstheme="minorHAnsi"/>
          <w:b/>
          <w:sz w:val="24"/>
          <w:szCs w:val="24"/>
        </w:rPr>
        <w:t>Πεπώνης</w:t>
      </w:r>
      <w:proofErr w:type="spellEnd"/>
    </w:p>
    <w:p w14:paraId="483935CB" w14:textId="77777777" w:rsidR="00A63C4F" w:rsidRPr="00344246" w:rsidRDefault="00A63C4F" w:rsidP="00A63C4F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22 Ιανουαρίου 2027</w:t>
      </w:r>
    </w:p>
    <w:p w14:paraId="55D185FC" w14:textId="77777777" w:rsidR="00A63C4F" w:rsidRPr="00344246" w:rsidRDefault="00A63C4F" w:rsidP="00A63C4F">
      <w:pPr>
        <w:pStyle w:val="a3"/>
        <w:spacing w:after="0" w:line="276" w:lineRule="auto"/>
        <w:ind w:left="567"/>
        <w:rPr>
          <w:rFonts w:cstheme="minorHAnsi"/>
          <w:bCs/>
          <w:sz w:val="24"/>
          <w:szCs w:val="24"/>
        </w:rPr>
      </w:pPr>
      <w:r w:rsidRPr="00344246">
        <w:rPr>
          <w:rFonts w:cstheme="minorHAnsi"/>
          <w:bCs/>
          <w:sz w:val="24"/>
          <w:szCs w:val="24"/>
        </w:rPr>
        <w:t>Αίθουσα Συναυλιών</w:t>
      </w:r>
    </w:p>
    <w:p w14:paraId="4D6AA785" w14:textId="77777777" w:rsidR="00A63C4F" w:rsidRDefault="00A63C4F" w:rsidP="00344246">
      <w:pPr>
        <w:pStyle w:val="a3"/>
        <w:spacing w:after="0" w:line="276" w:lineRule="auto"/>
        <w:ind w:left="567"/>
        <w:rPr>
          <w:rFonts w:eastAsia="Times New Roman" w:cstheme="minorHAnsi"/>
          <w:b/>
          <w:color w:val="5B9BD5" w:themeColor="accent1"/>
          <w:sz w:val="24"/>
          <w:szCs w:val="24"/>
        </w:rPr>
      </w:pPr>
    </w:p>
    <w:p w14:paraId="22CBA678" w14:textId="32DDBD42" w:rsidR="00081CF2" w:rsidRPr="0024084B" w:rsidRDefault="00A2716B" w:rsidP="00A2716B">
      <w:pPr>
        <w:spacing w:after="0"/>
        <w:ind w:firstLine="567"/>
        <w:rPr>
          <w:rFonts w:eastAsia="Times New Roman" w:cstheme="minorHAnsi"/>
          <w:b/>
          <w:color w:val="5B9BD5" w:themeColor="accent1"/>
          <w:sz w:val="24"/>
          <w:szCs w:val="24"/>
        </w:rPr>
      </w:pPr>
      <w:r>
        <w:rPr>
          <w:rFonts w:eastAsia="Times New Roman" w:cstheme="minorHAnsi"/>
          <w:b/>
          <w:color w:val="5B9BD5" w:themeColor="accent1"/>
          <w:sz w:val="24"/>
          <w:szCs w:val="24"/>
        </w:rPr>
        <w:t xml:space="preserve">Νέοι σολίστ συνομιλούν – Από </w:t>
      </w:r>
      <w:r w:rsidR="00B45D1D">
        <w:rPr>
          <w:rFonts w:eastAsia="Times New Roman" w:cstheme="minorHAnsi"/>
          <w:b/>
          <w:color w:val="5B9BD5" w:themeColor="accent1"/>
          <w:sz w:val="24"/>
          <w:szCs w:val="24"/>
        </w:rPr>
        <w:t xml:space="preserve">τον Μπαχ στον </w:t>
      </w:r>
      <w:proofErr w:type="spellStart"/>
      <w:r w:rsidR="00B45D1D">
        <w:rPr>
          <w:rFonts w:eastAsia="Times New Roman" w:cstheme="minorHAnsi"/>
          <w:b/>
          <w:color w:val="5B9BD5" w:themeColor="accent1"/>
          <w:sz w:val="24"/>
          <w:szCs w:val="24"/>
        </w:rPr>
        <w:t>Μπά</w:t>
      </w:r>
      <w:r>
        <w:rPr>
          <w:rFonts w:eastAsia="Times New Roman" w:cstheme="minorHAnsi"/>
          <w:b/>
          <w:color w:val="5B9BD5" w:themeColor="accent1"/>
          <w:sz w:val="24"/>
          <w:szCs w:val="24"/>
        </w:rPr>
        <w:t>ρτοκ</w:t>
      </w:r>
      <w:proofErr w:type="spellEnd"/>
    </w:p>
    <w:p w14:paraId="76FFEF44" w14:textId="64CD0DA9" w:rsidR="00497271" w:rsidRPr="00344246" w:rsidRDefault="00497271" w:rsidP="00A2716B">
      <w:pPr>
        <w:pStyle w:val="a3"/>
        <w:spacing w:after="0" w:line="276" w:lineRule="auto"/>
        <w:ind w:left="567"/>
        <w:rPr>
          <w:rFonts w:eastAsia="Times New Roman" w:cstheme="minorHAnsi"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>Ρεσιτάλ για βιολί και πιάνο</w:t>
      </w:r>
    </w:p>
    <w:p w14:paraId="0A13B3E3" w14:textId="6866A623" w:rsidR="00AD43CA" w:rsidRPr="00344246" w:rsidRDefault="00AD43CA" w:rsidP="00344246">
      <w:pPr>
        <w:pStyle w:val="a3"/>
        <w:spacing w:after="0" w:line="276" w:lineRule="auto"/>
        <w:ind w:left="567"/>
        <w:rPr>
          <w:rFonts w:eastAsia="Times New Roman" w:cstheme="minorHAnsi"/>
          <w:b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>Βιολί</w:t>
      </w:r>
      <w:r w:rsidR="009E2D45" w:rsidRPr="00344246">
        <w:rPr>
          <w:rFonts w:eastAsia="Times New Roman" w:cstheme="minorHAnsi"/>
          <w:sz w:val="24"/>
          <w:szCs w:val="24"/>
        </w:rPr>
        <w:t>:</w:t>
      </w:r>
      <w:r w:rsidRPr="00344246">
        <w:rPr>
          <w:rFonts w:eastAsia="Times New Roman" w:cstheme="minorHAnsi"/>
          <w:sz w:val="24"/>
          <w:szCs w:val="24"/>
        </w:rPr>
        <w:t xml:space="preserve"> </w:t>
      </w:r>
      <w:r w:rsidRPr="00344246">
        <w:rPr>
          <w:rFonts w:eastAsia="Times New Roman" w:cstheme="minorHAnsi"/>
          <w:b/>
          <w:sz w:val="24"/>
          <w:szCs w:val="24"/>
        </w:rPr>
        <w:t xml:space="preserve">Κατερίνα </w:t>
      </w:r>
      <w:proofErr w:type="spellStart"/>
      <w:r w:rsidR="009E2D45" w:rsidRPr="00344246">
        <w:rPr>
          <w:rFonts w:eastAsia="Times New Roman" w:cstheme="minorHAnsi"/>
          <w:b/>
          <w:sz w:val="24"/>
          <w:szCs w:val="24"/>
        </w:rPr>
        <w:t>Καλαϊτζάκη</w:t>
      </w:r>
      <w:proofErr w:type="spellEnd"/>
    </w:p>
    <w:p w14:paraId="4980FD82" w14:textId="450086A0" w:rsidR="00AD43CA" w:rsidRPr="00344246" w:rsidRDefault="00AD43CA" w:rsidP="00344246">
      <w:pPr>
        <w:pStyle w:val="a3"/>
        <w:spacing w:after="0" w:line="276" w:lineRule="auto"/>
        <w:ind w:left="567"/>
        <w:rPr>
          <w:rFonts w:eastAsia="Times New Roman" w:cstheme="minorHAnsi"/>
          <w:sz w:val="24"/>
          <w:szCs w:val="24"/>
        </w:rPr>
      </w:pPr>
      <w:r w:rsidRPr="00344246">
        <w:rPr>
          <w:rFonts w:eastAsia="Times New Roman" w:cstheme="minorHAnsi"/>
          <w:sz w:val="24"/>
          <w:szCs w:val="24"/>
        </w:rPr>
        <w:t>Πιάνο</w:t>
      </w:r>
      <w:r w:rsidR="009E2D45" w:rsidRPr="00344246">
        <w:rPr>
          <w:rFonts w:eastAsia="Times New Roman" w:cstheme="minorHAnsi"/>
          <w:sz w:val="24"/>
          <w:szCs w:val="24"/>
        </w:rPr>
        <w:t>:</w:t>
      </w:r>
      <w:r w:rsidRPr="00344246">
        <w:rPr>
          <w:rFonts w:eastAsia="Times New Roman" w:cstheme="minorHAnsi"/>
          <w:sz w:val="24"/>
          <w:szCs w:val="24"/>
        </w:rPr>
        <w:t xml:space="preserve"> </w:t>
      </w:r>
      <w:r w:rsidRPr="00344246">
        <w:rPr>
          <w:rFonts w:eastAsia="Times New Roman" w:cstheme="minorHAnsi"/>
          <w:b/>
          <w:sz w:val="24"/>
          <w:szCs w:val="24"/>
        </w:rPr>
        <w:t xml:space="preserve">Παναγιώτης </w:t>
      </w:r>
      <w:proofErr w:type="spellStart"/>
      <w:r w:rsidRPr="00344246">
        <w:rPr>
          <w:rFonts w:eastAsia="Times New Roman" w:cstheme="minorHAnsi"/>
          <w:b/>
          <w:sz w:val="24"/>
          <w:szCs w:val="24"/>
        </w:rPr>
        <w:t>Πεδιαδίτης</w:t>
      </w:r>
      <w:proofErr w:type="spellEnd"/>
    </w:p>
    <w:p w14:paraId="78E44E67" w14:textId="5E3AC97C" w:rsidR="00810231" w:rsidRPr="00344246" w:rsidRDefault="00FE3743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>
        <w:rPr>
          <w:rFonts w:cstheme="minorHAnsi"/>
          <w:b/>
          <w:color w:val="5B9BD5" w:themeColor="accent1"/>
          <w:sz w:val="24"/>
          <w:szCs w:val="24"/>
        </w:rPr>
        <w:t>30</w:t>
      </w:r>
      <w:r w:rsidR="00AD43CA" w:rsidRPr="00344246">
        <w:rPr>
          <w:rFonts w:cstheme="minorHAnsi"/>
          <w:b/>
          <w:color w:val="5B9BD5" w:themeColor="accent1"/>
          <w:sz w:val="24"/>
          <w:szCs w:val="24"/>
        </w:rPr>
        <w:t xml:space="preserve"> Ιανουαρίου</w:t>
      </w:r>
      <w:r w:rsidR="008C7CFE" w:rsidRPr="00344246">
        <w:rPr>
          <w:rFonts w:cstheme="minorHAnsi"/>
          <w:b/>
          <w:color w:val="5B9BD5" w:themeColor="accent1"/>
          <w:sz w:val="24"/>
          <w:szCs w:val="24"/>
        </w:rPr>
        <w:t xml:space="preserve"> </w:t>
      </w:r>
      <w:r w:rsidR="008B5C66" w:rsidRPr="00344246">
        <w:rPr>
          <w:rFonts w:cstheme="minorHAnsi"/>
          <w:b/>
          <w:color w:val="5B9BD5" w:themeColor="accent1"/>
          <w:sz w:val="24"/>
          <w:szCs w:val="24"/>
        </w:rPr>
        <w:t>2027</w:t>
      </w:r>
    </w:p>
    <w:p w14:paraId="7DE0D406" w14:textId="52A3456F" w:rsidR="00081CF2" w:rsidRPr="00344246" w:rsidRDefault="00407934" w:rsidP="00344246">
      <w:pPr>
        <w:pStyle w:val="a3"/>
        <w:spacing w:after="0" w:line="276" w:lineRule="auto"/>
        <w:ind w:left="567"/>
        <w:rPr>
          <w:rFonts w:cstheme="minorHAnsi"/>
          <w:bCs/>
          <w:sz w:val="24"/>
          <w:szCs w:val="24"/>
        </w:rPr>
      </w:pPr>
      <w:r w:rsidRPr="00344246">
        <w:rPr>
          <w:rFonts w:cstheme="minorHAnsi"/>
          <w:bCs/>
          <w:sz w:val="24"/>
          <w:szCs w:val="24"/>
        </w:rPr>
        <w:t>Αίθουσα Συναυλιών</w:t>
      </w:r>
    </w:p>
    <w:p w14:paraId="02DCDFEC" w14:textId="77777777" w:rsidR="00344246" w:rsidRPr="00344246" w:rsidRDefault="00344246" w:rsidP="00344246">
      <w:pPr>
        <w:pStyle w:val="a3"/>
        <w:spacing w:after="0"/>
        <w:ind w:left="567"/>
        <w:rPr>
          <w:rFonts w:cstheme="minorHAnsi"/>
          <w:bCs/>
          <w:sz w:val="24"/>
          <w:szCs w:val="24"/>
        </w:rPr>
      </w:pPr>
    </w:p>
    <w:p w14:paraId="3B044832" w14:textId="053B012A" w:rsidR="00344246" w:rsidRPr="00344246" w:rsidRDefault="006A3DF1" w:rsidP="00282A11">
      <w:pPr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sz w:val="24"/>
          <w:szCs w:val="24"/>
        </w:rPr>
        <w:t>Κύκλος | Πρόσωπα και Ιδέες</w:t>
      </w:r>
    </w:p>
    <w:p w14:paraId="33F55870" w14:textId="7D7B2A21" w:rsidR="00A83EEA" w:rsidRPr="00344246" w:rsidRDefault="004F2305" w:rsidP="00344246">
      <w:pPr>
        <w:pStyle w:val="a3"/>
        <w:spacing w:after="0" w:line="276" w:lineRule="auto"/>
        <w:ind w:left="567"/>
        <w:rPr>
          <w:rFonts w:cstheme="minorHAnsi"/>
          <w:b/>
          <w:color w:val="5B9BD5" w:themeColor="accent1"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Το ΑΙ με τον </w:t>
      </w:r>
      <w:proofErr w:type="spellStart"/>
      <w:r w:rsidRPr="00344246">
        <w:rPr>
          <w:rFonts w:cstheme="minorHAnsi"/>
          <w:b/>
          <w:color w:val="5B9BD5" w:themeColor="accent1"/>
          <w:sz w:val="24"/>
          <w:szCs w:val="24"/>
        </w:rPr>
        <w:t>Σήφη</w:t>
      </w:r>
      <w:proofErr w:type="spellEnd"/>
      <w:r w:rsidRPr="00344246">
        <w:rPr>
          <w:rFonts w:cstheme="minorHAnsi"/>
          <w:b/>
          <w:color w:val="5B9BD5" w:themeColor="accent1"/>
          <w:sz w:val="24"/>
          <w:szCs w:val="24"/>
        </w:rPr>
        <w:t xml:space="preserve"> Σηφάκη</w:t>
      </w:r>
    </w:p>
    <w:p w14:paraId="38EDEC73" w14:textId="4C8536D1" w:rsidR="00A83EEA" w:rsidRPr="00344246" w:rsidRDefault="004F2305" w:rsidP="00344246">
      <w:pPr>
        <w:pStyle w:val="a3"/>
        <w:spacing w:after="0" w:line="276" w:lineRule="auto"/>
        <w:ind w:left="567"/>
        <w:rPr>
          <w:rFonts w:cstheme="minorHAnsi"/>
          <w:b/>
          <w:sz w:val="24"/>
          <w:szCs w:val="24"/>
        </w:rPr>
      </w:pPr>
      <w:r w:rsidRPr="00344246">
        <w:rPr>
          <w:rFonts w:cstheme="minorHAnsi"/>
          <w:b/>
          <w:color w:val="5B9BD5" w:themeColor="accent1"/>
          <w:sz w:val="24"/>
          <w:szCs w:val="24"/>
        </w:rPr>
        <w:t>1 Νοεμβρίου 2026</w:t>
      </w:r>
    </w:p>
    <w:p w14:paraId="20B67B26" w14:textId="76666E10" w:rsidR="00B9721A" w:rsidRPr="00344246" w:rsidRDefault="00F663E1" w:rsidP="00344246">
      <w:pPr>
        <w:pStyle w:val="a3"/>
        <w:spacing w:after="0" w:line="276" w:lineRule="auto"/>
        <w:ind w:left="567"/>
        <w:rPr>
          <w:rFonts w:cstheme="minorHAnsi"/>
          <w:sz w:val="24"/>
          <w:szCs w:val="24"/>
        </w:rPr>
      </w:pPr>
      <w:r w:rsidRPr="00344246">
        <w:rPr>
          <w:rFonts w:cstheme="minorHAnsi"/>
          <w:sz w:val="24"/>
          <w:szCs w:val="24"/>
        </w:rPr>
        <w:t>Αίθουσα Συναυλιών</w:t>
      </w:r>
    </w:p>
    <w:p w14:paraId="7E5DF7D5" w14:textId="77777777" w:rsidR="00D269CF" w:rsidRPr="00344246" w:rsidRDefault="00D269CF" w:rsidP="00FE3743">
      <w:pPr>
        <w:spacing w:after="0" w:line="276" w:lineRule="auto"/>
        <w:rPr>
          <w:rFonts w:cstheme="minorHAnsi"/>
          <w:b/>
          <w:color w:val="5B9BD5" w:themeColor="accent1"/>
          <w:sz w:val="24"/>
          <w:szCs w:val="24"/>
        </w:rPr>
      </w:pPr>
    </w:p>
    <w:p w14:paraId="2F34388C" w14:textId="36EF5202" w:rsidR="008528DF" w:rsidRPr="008528DF" w:rsidRDefault="008528DF" w:rsidP="00180832">
      <w:pPr>
        <w:spacing w:after="0"/>
        <w:rPr>
          <w:rFonts w:cstheme="minorHAnsi"/>
          <w:b/>
          <w:sz w:val="28"/>
          <w:szCs w:val="28"/>
        </w:rPr>
      </w:pPr>
    </w:p>
    <w:sectPr w:rsidR="008528DF" w:rsidRPr="008528DF" w:rsidSect="00AB3757">
      <w:pgSz w:w="11906" w:h="16838"/>
      <w:pgMar w:top="1440" w:right="1800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60F76"/>
    <w:multiLevelType w:val="hybridMultilevel"/>
    <w:tmpl w:val="8AAEC58E"/>
    <w:lvl w:ilvl="0" w:tplc="D64E27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25182"/>
    <w:multiLevelType w:val="hybridMultilevel"/>
    <w:tmpl w:val="F8CAE8BC"/>
    <w:lvl w:ilvl="0" w:tplc="24DEB8B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F5208A"/>
    <w:multiLevelType w:val="hybridMultilevel"/>
    <w:tmpl w:val="2CA293A0"/>
    <w:lvl w:ilvl="0" w:tplc="C6AC37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10BE4"/>
    <w:multiLevelType w:val="hybridMultilevel"/>
    <w:tmpl w:val="37E49DE4"/>
    <w:lvl w:ilvl="0" w:tplc="DF4C246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3D406B"/>
    <w:multiLevelType w:val="hybridMultilevel"/>
    <w:tmpl w:val="DD3E1A2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D17BE"/>
    <w:multiLevelType w:val="hybridMultilevel"/>
    <w:tmpl w:val="B614C3C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EB"/>
    <w:rsid w:val="00017126"/>
    <w:rsid w:val="00035DA2"/>
    <w:rsid w:val="000411D6"/>
    <w:rsid w:val="00050811"/>
    <w:rsid w:val="00055D6A"/>
    <w:rsid w:val="00062B1E"/>
    <w:rsid w:val="0006554A"/>
    <w:rsid w:val="00066C17"/>
    <w:rsid w:val="00073B0B"/>
    <w:rsid w:val="00081CF2"/>
    <w:rsid w:val="000837D7"/>
    <w:rsid w:val="00086BEF"/>
    <w:rsid w:val="0009589F"/>
    <w:rsid w:val="000A562A"/>
    <w:rsid w:val="000B1587"/>
    <w:rsid w:val="000B4634"/>
    <w:rsid w:val="000B46D1"/>
    <w:rsid w:val="000D2BEF"/>
    <w:rsid w:val="000F1051"/>
    <w:rsid w:val="000F4F6F"/>
    <w:rsid w:val="000F56F5"/>
    <w:rsid w:val="000F5A67"/>
    <w:rsid w:val="00110693"/>
    <w:rsid w:val="00117676"/>
    <w:rsid w:val="00122E74"/>
    <w:rsid w:val="00125C13"/>
    <w:rsid w:val="00126FCC"/>
    <w:rsid w:val="0013756A"/>
    <w:rsid w:val="00142EEC"/>
    <w:rsid w:val="001513FF"/>
    <w:rsid w:val="001726CE"/>
    <w:rsid w:val="0017332F"/>
    <w:rsid w:val="00180832"/>
    <w:rsid w:val="0018177D"/>
    <w:rsid w:val="00190963"/>
    <w:rsid w:val="00193738"/>
    <w:rsid w:val="001C20A4"/>
    <w:rsid w:val="001C2F4A"/>
    <w:rsid w:val="001D7467"/>
    <w:rsid w:val="001E0D14"/>
    <w:rsid w:val="001F7FF5"/>
    <w:rsid w:val="00213482"/>
    <w:rsid w:val="00217113"/>
    <w:rsid w:val="0024084B"/>
    <w:rsid w:val="002614C3"/>
    <w:rsid w:val="00265A65"/>
    <w:rsid w:val="00271E04"/>
    <w:rsid w:val="00280025"/>
    <w:rsid w:val="00282A11"/>
    <w:rsid w:val="00282A68"/>
    <w:rsid w:val="0028658E"/>
    <w:rsid w:val="0029213D"/>
    <w:rsid w:val="002942B1"/>
    <w:rsid w:val="002954FE"/>
    <w:rsid w:val="00297CAD"/>
    <w:rsid w:val="002B4F9C"/>
    <w:rsid w:val="002C504F"/>
    <w:rsid w:val="002C528C"/>
    <w:rsid w:val="002C7DB2"/>
    <w:rsid w:val="002D41C9"/>
    <w:rsid w:val="002E4816"/>
    <w:rsid w:val="002E5192"/>
    <w:rsid w:val="003029BE"/>
    <w:rsid w:val="00303667"/>
    <w:rsid w:val="00304E21"/>
    <w:rsid w:val="00306AD1"/>
    <w:rsid w:val="003345BB"/>
    <w:rsid w:val="00344246"/>
    <w:rsid w:val="003572B5"/>
    <w:rsid w:val="00362609"/>
    <w:rsid w:val="003674C2"/>
    <w:rsid w:val="00373580"/>
    <w:rsid w:val="00390E41"/>
    <w:rsid w:val="003A654D"/>
    <w:rsid w:val="003B515B"/>
    <w:rsid w:val="003C67B5"/>
    <w:rsid w:val="003C76B8"/>
    <w:rsid w:val="003D404A"/>
    <w:rsid w:val="003E01D6"/>
    <w:rsid w:val="003E3D00"/>
    <w:rsid w:val="00407934"/>
    <w:rsid w:val="00412D50"/>
    <w:rsid w:val="00417DAE"/>
    <w:rsid w:val="00421C2B"/>
    <w:rsid w:val="004313FE"/>
    <w:rsid w:val="004375C0"/>
    <w:rsid w:val="004477AD"/>
    <w:rsid w:val="00454262"/>
    <w:rsid w:val="00454285"/>
    <w:rsid w:val="004557B8"/>
    <w:rsid w:val="00463F7C"/>
    <w:rsid w:val="00465A2E"/>
    <w:rsid w:val="004809EA"/>
    <w:rsid w:val="004933D4"/>
    <w:rsid w:val="004933DC"/>
    <w:rsid w:val="00494903"/>
    <w:rsid w:val="00497271"/>
    <w:rsid w:val="004B0030"/>
    <w:rsid w:val="004B42EB"/>
    <w:rsid w:val="004B713C"/>
    <w:rsid w:val="004C0808"/>
    <w:rsid w:val="004C227C"/>
    <w:rsid w:val="004C3B03"/>
    <w:rsid w:val="004C4D9E"/>
    <w:rsid w:val="004C5D2E"/>
    <w:rsid w:val="004D171D"/>
    <w:rsid w:val="004D2263"/>
    <w:rsid w:val="004D42DC"/>
    <w:rsid w:val="004E29C8"/>
    <w:rsid w:val="004E5837"/>
    <w:rsid w:val="004F2305"/>
    <w:rsid w:val="00502873"/>
    <w:rsid w:val="005049F1"/>
    <w:rsid w:val="00504B22"/>
    <w:rsid w:val="00507829"/>
    <w:rsid w:val="0051213B"/>
    <w:rsid w:val="00512340"/>
    <w:rsid w:val="0053766B"/>
    <w:rsid w:val="005572BF"/>
    <w:rsid w:val="00561147"/>
    <w:rsid w:val="005616A9"/>
    <w:rsid w:val="00574441"/>
    <w:rsid w:val="0057571F"/>
    <w:rsid w:val="00595448"/>
    <w:rsid w:val="005A0D30"/>
    <w:rsid w:val="005A2DB7"/>
    <w:rsid w:val="005B5B26"/>
    <w:rsid w:val="005C7A32"/>
    <w:rsid w:val="005D50AD"/>
    <w:rsid w:val="005E007E"/>
    <w:rsid w:val="005E1117"/>
    <w:rsid w:val="005E687D"/>
    <w:rsid w:val="005E7FAA"/>
    <w:rsid w:val="005F25E2"/>
    <w:rsid w:val="006033EF"/>
    <w:rsid w:val="00605257"/>
    <w:rsid w:val="00625E40"/>
    <w:rsid w:val="0062756A"/>
    <w:rsid w:val="006360CB"/>
    <w:rsid w:val="0064258B"/>
    <w:rsid w:val="0064259F"/>
    <w:rsid w:val="00644E7B"/>
    <w:rsid w:val="00645656"/>
    <w:rsid w:val="006464FB"/>
    <w:rsid w:val="00657E25"/>
    <w:rsid w:val="00667176"/>
    <w:rsid w:val="00676BF9"/>
    <w:rsid w:val="00677CF1"/>
    <w:rsid w:val="00686D37"/>
    <w:rsid w:val="0069077F"/>
    <w:rsid w:val="00690FD7"/>
    <w:rsid w:val="006A3DF1"/>
    <w:rsid w:val="006A3E2D"/>
    <w:rsid w:val="006C5D89"/>
    <w:rsid w:val="006D4AE3"/>
    <w:rsid w:val="006D7915"/>
    <w:rsid w:val="006E1C47"/>
    <w:rsid w:val="006E20CC"/>
    <w:rsid w:val="006E37DB"/>
    <w:rsid w:val="006E491E"/>
    <w:rsid w:val="006F545E"/>
    <w:rsid w:val="00710E8D"/>
    <w:rsid w:val="00712ABE"/>
    <w:rsid w:val="0071608D"/>
    <w:rsid w:val="00725735"/>
    <w:rsid w:val="00726316"/>
    <w:rsid w:val="007271BF"/>
    <w:rsid w:val="00727EC8"/>
    <w:rsid w:val="007316AA"/>
    <w:rsid w:val="00732825"/>
    <w:rsid w:val="00743BDC"/>
    <w:rsid w:val="007510F9"/>
    <w:rsid w:val="0075416E"/>
    <w:rsid w:val="0076321D"/>
    <w:rsid w:val="007663D8"/>
    <w:rsid w:val="00775ECF"/>
    <w:rsid w:val="007815EF"/>
    <w:rsid w:val="00792CDB"/>
    <w:rsid w:val="007B774D"/>
    <w:rsid w:val="007C11C9"/>
    <w:rsid w:val="007D1EE0"/>
    <w:rsid w:val="007E080C"/>
    <w:rsid w:val="007F13CC"/>
    <w:rsid w:val="007F4417"/>
    <w:rsid w:val="007F4AC7"/>
    <w:rsid w:val="00810231"/>
    <w:rsid w:val="008178E5"/>
    <w:rsid w:val="008203AD"/>
    <w:rsid w:val="00821E94"/>
    <w:rsid w:val="008269AE"/>
    <w:rsid w:val="00826CFB"/>
    <w:rsid w:val="008304A4"/>
    <w:rsid w:val="00851709"/>
    <w:rsid w:val="008528DF"/>
    <w:rsid w:val="008536B4"/>
    <w:rsid w:val="008544D2"/>
    <w:rsid w:val="0085476C"/>
    <w:rsid w:val="008547FB"/>
    <w:rsid w:val="00861855"/>
    <w:rsid w:val="008629B4"/>
    <w:rsid w:val="008631DB"/>
    <w:rsid w:val="00864668"/>
    <w:rsid w:val="008708F9"/>
    <w:rsid w:val="00874F70"/>
    <w:rsid w:val="008813B7"/>
    <w:rsid w:val="00881500"/>
    <w:rsid w:val="00883114"/>
    <w:rsid w:val="0088439E"/>
    <w:rsid w:val="008A2A5C"/>
    <w:rsid w:val="008A330E"/>
    <w:rsid w:val="008B22DD"/>
    <w:rsid w:val="008B4248"/>
    <w:rsid w:val="008B5C66"/>
    <w:rsid w:val="008B6979"/>
    <w:rsid w:val="008B6F80"/>
    <w:rsid w:val="008C7CFE"/>
    <w:rsid w:val="008D0ABE"/>
    <w:rsid w:val="008E0E46"/>
    <w:rsid w:val="008E1B65"/>
    <w:rsid w:val="008E6B15"/>
    <w:rsid w:val="008F5620"/>
    <w:rsid w:val="009036B4"/>
    <w:rsid w:val="009055BB"/>
    <w:rsid w:val="009078C7"/>
    <w:rsid w:val="00911B77"/>
    <w:rsid w:val="009133EB"/>
    <w:rsid w:val="00913A68"/>
    <w:rsid w:val="00916301"/>
    <w:rsid w:val="00920850"/>
    <w:rsid w:val="00922823"/>
    <w:rsid w:val="00937106"/>
    <w:rsid w:val="00937F3E"/>
    <w:rsid w:val="009453C6"/>
    <w:rsid w:val="009506EE"/>
    <w:rsid w:val="00951A9C"/>
    <w:rsid w:val="0096455A"/>
    <w:rsid w:val="00976DD9"/>
    <w:rsid w:val="00981895"/>
    <w:rsid w:val="00991E7E"/>
    <w:rsid w:val="0099264C"/>
    <w:rsid w:val="00994E84"/>
    <w:rsid w:val="009A6A00"/>
    <w:rsid w:val="009B3806"/>
    <w:rsid w:val="009B42CB"/>
    <w:rsid w:val="009B6EEB"/>
    <w:rsid w:val="009B7710"/>
    <w:rsid w:val="009C1B66"/>
    <w:rsid w:val="009C2E0A"/>
    <w:rsid w:val="009E0887"/>
    <w:rsid w:val="009E215C"/>
    <w:rsid w:val="009E2D45"/>
    <w:rsid w:val="009F1139"/>
    <w:rsid w:val="00A22330"/>
    <w:rsid w:val="00A22EC2"/>
    <w:rsid w:val="00A25623"/>
    <w:rsid w:val="00A2607C"/>
    <w:rsid w:val="00A2716B"/>
    <w:rsid w:val="00A37B6C"/>
    <w:rsid w:val="00A4563B"/>
    <w:rsid w:val="00A46D55"/>
    <w:rsid w:val="00A47E54"/>
    <w:rsid w:val="00A5546E"/>
    <w:rsid w:val="00A60F09"/>
    <w:rsid w:val="00A63C4F"/>
    <w:rsid w:val="00A666E5"/>
    <w:rsid w:val="00A7023F"/>
    <w:rsid w:val="00A72C30"/>
    <w:rsid w:val="00A758D8"/>
    <w:rsid w:val="00A76585"/>
    <w:rsid w:val="00A83EEA"/>
    <w:rsid w:val="00AA2B4F"/>
    <w:rsid w:val="00AA2FB9"/>
    <w:rsid w:val="00AB03AA"/>
    <w:rsid w:val="00AB2D8D"/>
    <w:rsid w:val="00AB3757"/>
    <w:rsid w:val="00AB4D5C"/>
    <w:rsid w:val="00AC2FE8"/>
    <w:rsid w:val="00AC7970"/>
    <w:rsid w:val="00AD43CA"/>
    <w:rsid w:val="00AD5656"/>
    <w:rsid w:val="00AE1E24"/>
    <w:rsid w:val="00AE227E"/>
    <w:rsid w:val="00AE6643"/>
    <w:rsid w:val="00AF178B"/>
    <w:rsid w:val="00AF449E"/>
    <w:rsid w:val="00B2074B"/>
    <w:rsid w:val="00B32993"/>
    <w:rsid w:val="00B45D1D"/>
    <w:rsid w:val="00B45E1F"/>
    <w:rsid w:val="00B504B8"/>
    <w:rsid w:val="00B7102A"/>
    <w:rsid w:val="00B720CE"/>
    <w:rsid w:val="00B740C3"/>
    <w:rsid w:val="00B7753C"/>
    <w:rsid w:val="00B80685"/>
    <w:rsid w:val="00B80A07"/>
    <w:rsid w:val="00B811CB"/>
    <w:rsid w:val="00B81822"/>
    <w:rsid w:val="00B878EA"/>
    <w:rsid w:val="00B92C88"/>
    <w:rsid w:val="00B953B8"/>
    <w:rsid w:val="00B9721A"/>
    <w:rsid w:val="00B972CB"/>
    <w:rsid w:val="00BA78DB"/>
    <w:rsid w:val="00BB014E"/>
    <w:rsid w:val="00BB1771"/>
    <w:rsid w:val="00BB65EB"/>
    <w:rsid w:val="00BB7176"/>
    <w:rsid w:val="00BC437F"/>
    <w:rsid w:val="00BC6299"/>
    <w:rsid w:val="00BC6F63"/>
    <w:rsid w:val="00BE3DFE"/>
    <w:rsid w:val="00BF5C39"/>
    <w:rsid w:val="00BF5FB3"/>
    <w:rsid w:val="00C03B8E"/>
    <w:rsid w:val="00C120C6"/>
    <w:rsid w:val="00C162F5"/>
    <w:rsid w:val="00C25C28"/>
    <w:rsid w:val="00C2662C"/>
    <w:rsid w:val="00C27B68"/>
    <w:rsid w:val="00C478DD"/>
    <w:rsid w:val="00C5150B"/>
    <w:rsid w:val="00C53854"/>
    <w:rsid w:val="00C6392F"/>
    <w:rsid w:val="00C6681F"/>
    <w:rsid w:val="00C75810"/>
    <w:rsid w:val="00C778CA"/>
    <w:rsid w:val="00C83599"/>
    <w:rsid w:val="00C83642"/>
    <w:rsid w:val="00CA6C8F"/>
    <w:rsid w:val="00CA78C0"/>
    <w:rsid w:val="00CB0543"/>
    <w:rsid w:val="00CB56DE"/>
    <w:rsid w:val="00CB75C3"/>
    <w:rsid w:val="00CD2613"/>
    <w:rsid w:val="00CD4649"/>
    <w:rsid w:val="00CE673F"/>
    <w:rsid w:val="00CE74B4"/>
    <w:rsid w:val="00CF4ED2"/>
    <w:rsid w:val="00CF5CCD"/>
    <w:rsid w:val="00CF7CB0"/>
    <w:rsid w:val="00D0402A"/>
    <w:rsid w:val="00D05569"/>
    <w:rsid w:val="00D11A85"/>
    <w:rsid w:val="00D15262"/>
    <w:rsid w:val="00D176F0"/>
    <w:rsid w:val="00D2586F"/>
    <w:rsid w:val="00D269CF"/>
    <w:rsid w:val="00D3009E"/>
    <w:rsid w:val="00D34CD8"/>
    <w:rsid w:val="00D4771E"/>
    <w:rsid w:val="00D50462"/>
    <w:rsid w:val="00D6323F"/>
    <w:rsid w:val="00D63446"/>
    <w:rsid w:val="00D90623"/>
    <w:rsid w:val="00D95B74"/>
    <w:rsid w:val="00DB3654"/>
    <w:rsid w:val="00DB39AD"/>
    <w:rsid w:val="00DC3B2F"/>
    <w:rsid w:val="00DC479C"/>
    <w:rsid w:val="00DD01E0"/>
    <w:rsid w:val="00DD1579"/>
    <w:rsid w:val="00DE2524"/>
    <w:rsid w:val="00DE391D"/>
    <w:rsid w:val="00DF2797"/>
    <w:rsid w:val="00E034CA"/>
    <w:rsid w:val="00E04C7F"/>
    <w:rsid w:val="00E057AC"/>
    <w:rsid w:val="00E11CAF"/>
    <w:rsid w:val="00E12671"/>
    <w:rsid w:val="00E12AED"/>
    <w:rsid w:val="00E44D47"/>
    <w:rsid w:val="00E50FFC"/>
    <w:rsid w:val="00E5325D"/>
    <w:rsid w:val="00E53272"/>
    <w:rsid w:val="00E679A6"/>
    <w:rsid w:val="00E8545B"/>
    <w:rsid w:val="00E9416C"/>
    <w:rsid w:val="00E97B4F"/>
    <w:rsid w:val="00EA328F"/>
    <w:rsid w:val="00EB281A"/>
    <w:rsid w:val="00EB4DA5"/>
    <w:rsid w:val="00EC00A2"/>
    <w:rsid w:val="00EC3B47"/>
    <w:rsid w:val="00ED30CE"/>
    <w:rsid w:val="00EE2B6F"/>
    <w:rsid w:val="00EE335F"/>
    <w:rsid w:val="00EE4DEA"/>
    <w:rsid w:val="00F009F1"/>
    <w:rsid w:val="00F159FB"/>
    <w:rsid w:val="00F22B10"/>
    <w:rsid w:val="00F256CA"/>
    <w:rsid w:val="00F318E0"/>
    <w:rsid w:val="00F31FFA"/>
    <w:rsid w:val="00F40A35"/>
    <w:rsid w:val="00F40EE4"/>
    <w:rsid w:val="00F54F10"/>
    <w:rsid w:val="00F552CD"/>
    <w:rsid w:val="00F56D7E"/>
    <w:rsid w:val="00F613F3"/>
    <w:rsid w:val="00F663E1"/>
    <w:rsid w:val="00F74A79"/>
    <w:rsid w:val="00F750EF"/>
    <w:rsid w:val="00F83DE0"/>
    <w:rsid w:val="00F86C33"/>
    <w:rsid w:val="00F92A13"/>
    <w:rsid w:val="00FA5098"/>
    <w:rsid w:val="00FB38F4"/>
    <w:rsid w:val="00FB583A"/>
    <w:rsid w:val="00FC4BB0"/>
    <w:rsid w:val="00FC5708"/>
    <w:rsid w:val="00FE3743"/>
    <w:rsid w:val="00FF1152"/>
    <w:rsid w:val="00FF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1726"/>
  <w15:chartTrackingRefBased/>
  <w15:docId w15:val="{0DD23BC0-0D98-4B66-ABD2-10EE5C79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1C9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91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Strong"/>
    <w:basedOn w:val="a0"/>
    <w:uiPriority w:val="22"/>
    <w:qFormat/>
    <w:rsid w:val="009133EB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A22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A22330"/>
    <w:rPr>
      <w:rFonts w:ascii="Segoe UI" w:hAnsi="Segoe UI" w:cs="Segoe UI"/>
      <w:sz w:val="18"/>
      <w:szCs w:val="18"/>
    </w:rPr>
  </w:style>
  <w:style w:type="character" w:styleId="a6">
    <w:name w:val="Emphasis"/>
    <w:qFormat/>
    <w:rsid w:val="00DB3654"/>
    <w:rPr>
      <w:i/>
      <w:iCs/>
    </w:rPr>
  </w:style>
  <w:style w:type="paragraph" w:styleId="a7">
    <w:name w:val="Body Text"/>
    <w:basedOn w:val="a"/>
    <w:link w:val="Char0"/>
    <w:rsid w:val="00DB3654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val="en-GB" w:eastAsia="hi-IN" w:bidi="hi-IN"/>
    </w:rPr>
  </w:style>
  <w:style w:type="character" w:customStyle="1" w:styleId="Char0">
    <w:name w:val="Σώμα κειμένου Char"/>
    <w:basedOn w:val="a0"/>
    <w:link w:val="a7"/>
    <w:rsid w:val="00DB3654"/>
    <w:rPr>
      <w:rFonts w:ascii="Times New Roman" w:eastAsia="SimSun" w:hAnsi="Times New Roman" w:cs="Arial"/>
      <w:kern w:val="1"/>
      <w:sz w:val="24"/>
      <w:szCs w:val="24"/>
      <w:lang w:val="en-GB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22;&#945;&#955;&#955;&#953;&#964;&#949;&#967;&#957;&#953;&#954;&#942;%20&#928;&#949;&#961;&#943;&#959;&#948;&#959;&#962;%202025-26%20&#928;&#945;&#961;&#945;&#947;&#969;&#947;&#941;&#96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FD9A0-48B1-4C17-B203-6DED30BE4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Καλλιτεχνική Περίοδος 2025-26 Παραγωγές</Template>
  <TotalTime>25</TotalTime>
  <Pages>8</Pages>
  <Words>1350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Antonaki Amalia</cp:lastModifiedBy>
  <cp:revision>26</cp:revision>
  <cp:lastPrinted>2026-09-07T07:27:00Z</cp:lastPrinted>
  <dcterms:created xsi:type="dcterms:W3CDTF">2026-09-07T07:50:00Z</dcterms:created>
  <dcterms:modified xsi:type="dcterms:W3CDTF">2026-10-01T11:10:00Z</dcterms:modified>
</cp:coreProperties>
</file>